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0A4F" w14:textId="4679DE3E" w:rsidR="00E40ED7" w:rsidRPr="0021063F" w:rsidRDefault="00E40ED7" w:rsidP="003A00EF">
      <w:pPr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21063F">
        <w:rPr>
          <w:rFonts w:ascii="Tahoma" w:eastAsia="Times New Roman" w:hAnsi="Tahoma" w:cs="Tahoma"/>
          <w:sz w:val="20"/>
          <w:szCs w:val="20"/>
          <w:lang w:eastAsia="ru-RU"/>
        </w:rPr>
        <w:t xml:space="preserve">                                                                        </w:t>
      </w:r>
    </w:p>
    <w:p w14:paraId="273A1ED7" w14:textId="4E6AD3F0" w:rsidR="00E40ED7" w:rsidRPr="0021063F" w:rsidRDefault="00E40ED7" w:rsidP="003A00EF">
      <w:pPr>
        <w:autoSpaceDE w:val="0"/>
        <w:autoSpaceDN w:val="0"/>
        <w:spacing w:after="0" w:line="240" w:lineRule="auto"/>
        <w:ind w:left="705"/>
        <w:jc w:val="center"/>
        <w:rPr>
          <w:rFonts w:ascii="Tahoma" w:eastAsia="Times New Roman" w:hAnsi="Tahoma" w:cs="Tahoma"/>
          <w:i/>
          <w:sz w:val="20"/>
          <w:szCs w:val="20"/>
          <w:lang w:eastAsia="ru-RU"/>
        </w:rPr>
      </w:pPr>
    </w:p>
    <w:p w14:paraId="7BBDE309" w14:textId="19B75F01" w:rsidR="00607EC4" w:rsidRPr="0021063F" w:rsidRDefault="00607EC4" w:rsidP="003A00EF">
      <w:pPr>
        <w:autoSpaceDE w:val="0"/>
        <w:autoSpaceDN w:val="0"/>
        <w:spacing w:after="0" w:line="240" w:lineRule="auto"/>
        <w:ind w:left="705"/>
        <w:jc w:val="center"/>
        <w:rPr>
          <w:rFonts w:ascii="Tahoma" w:eastAsia="Times New Roman" w:hAnsi="Tahoma" w:cs="Tahoma"/>
          <w:i/>
          <w:sz w:val="20"/>
          <w:szCs w:val="20"/>
          <w:lang w:eastAsia="ru-RU"/>
        </w:rPr>
      </w:pPr>
    </w:p>
    <w:p w14:paraId="20A21BEB" w14:textId="77777777" w:rsidR="000A7FDC" w:rsidRDefault="000A7FDC" w:rsidP="003A00EF">
      <w:pPr>
        <w:autoSpaceDE w:val="0"/>
        <w:autoSpaceDN w:val="0"/>
        <w:spacing w:after="0" w:line="240" w:lineRule="auto"/>
        <w:ind w:left="705"/>
        <w:jc w:val="right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DFCE3AD" w14:textId="77777777" w:rsidR="000A7FDC" w:rsidRDefault="000A7FDC" w:rsidP="003A00EF">
      <w:pPr>
        <w:autoSpaceDE w:val="0"/>
        <w:autoSpaceDN w:val="0"/>
        <w:spacing w:after="0" w:line="240" w:lineRule="auto"/>
        <w:ind w:left="705"/>
        <w:jc w:val="right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3F76E34A" w14:textId="77777777" w:rsidR="000A7FDC" w:rsidRDefault="000A7FDC" w:rsidP="003A00EF">
      <w:pPr>
        <w:autoSpaceDE w:val="0"/>
        <w:autoSpaceDN w:val="0"/>
        <w:spacing w:after="0" w:line="240" w:lineRule="auto"/>
        <w:ind w:left="705"/>
        <w:jc w:val="right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155459D3" w14:textId="3DEF3126" w:rsidR="00E926C0" w:rsidRPr="00153E12" w:rsidRDefault="00E926C0" w:rsidP="00311A50">
      <w:pPr>
        <w:spacing w:after="800" w:line="240" w:lineRule="auto"/>
        <w:jc w:val="right"/>
        <w:rPr>
          <w:rFonts w:ascii="Tahoma" w:hAnsi="Tahoma" w:cs="Tahoma"/>
          <w:color w:val="000000" w:themeColor="text1"/>
          <w:sz w:val="20"/>
          <w:szCs w:val="20"/>
        </w:rPr>
      </w:pPr>
      <w:r w:rsidRPr="00153E12">
        <w:rPr>
          <w:rFonts w:ascii="Tahoma" w:hAnsi="Tahoma" w:cs="Tahoma"/>
          <w:color w:val="000000" w:themeColor="text1"/>
          <w:sz w:val="20"/>
          <w:szCs w:val="20"/>
        </w:rPr>
        <w:t>Приложение</w:t>
      </w:r>
      <w:r w:rsidR="00066924" w:rsidRPr="00153E12">
        <w:rPr>
          <w:rFonts w:ascii="Tahoma" w:hAnsi="Tahoma" w:cs="Tahoma"/>
          <w:color w:val="000000" w:themeColor="text1"/>
          <w:sz w:val="20"/>
          <w:szCs w:val="20"/>
        </w:rPr>
        <w:t xml:space="preserve"> №3</w:t>
      </w:r>
    </w:p>
    <w:tbl>
      <w:tblPr>
        <w:tblW w:w="10320" w:type="dxa"/>
        <w:tblLook w:val="04A0" w:firstRow="1" w:lastRow="0" w:firstColumn="1" w:lastColumn="0" w:noHBand="0" w:noVBand="1"/>
      </w:tblPr>
      <w:tblGrid>
        <w:gridCol w:w="993"/>
        <w:gridCol w:w="2693"/>
        <w:gridCol w:w="93"/>
        <w:gridCol w:w="448"/>
        <w:gridCol w:w="449"/>
        <w:gridCol w:w="449"/>
        <w:gridCol w:w="408"/>
        <w:gridCol w:w="272"/>
        <w:gridCol w:w="350"/>
        <w:gridCol w:w="350"/>
        <w:gridCol w:w="350"/>
        <w:gridCol w:w="103"/>
        <w:gridCol w:w="441"/>
        <w:gridCol w:w="460"/>
        <w:gridCol w:w="233"/>
        <w:gridCol w:w="124"/>
        <w:gridCol w:w="365"/>
        <w:gridCol w:w="744"/>
        <w:gridCol w:w="206"/>
        <w:gridCol w:w="316"/>
        <w:gridCol w:w="157"/>
        <w:gridCol w:w="316"/>
      </w:tblGrid>
      <w:tr w:rsidR="00153E12" w:rsidRPr="00153E12" w14:paraId="5F28E3C4" w14:textId="77777777" w:rsidTr="00341655">
        <w:trPr>
          <w:trHeight w:val="300"/>
        </w:trPr>
        <w:tc>
          <w:tcPr>
            <w:tcW w:w="103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AD45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lang w:eastAsia="ru-RU"/>
              </w:rPr>
              <w:t>Поручение на совершение биржевой сделки</w:t>
            </w:r>
          </w:p>
          <w:p w14:paraId="7B32240D" w14:textId="77777777" w:rsidR="0021063F" w:rsidRPr="00153E12" w:rsidRDefault="0021063F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4D9E0DD1" w14:textId="77777777" w:rsidR="0021063F" w:rsidRPr="00153E12" w:rsidRDefault="0021063F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4384F7F2" w14:textId="77777777" w:rsidR="0021063F" w:rsidRPr="00153E12" w:rsidRDefault="0021063F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lang w:eastAsia="ru-RU"/>
              </w:rPr>
            </w:pPr>
          </w:p>
        </w:tc>
      </w:tr>
      <w:tr w:rsidR="00153E12" w:rsidRPr="00153E12" w14:paraId="56035290" w14:textId="77777777" w:rsidTr="00341655">
        <w:trPr>
          <w:trHeight w:val="219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2C6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075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4D2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968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C6E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59C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CFF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E21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2CC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80F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BBC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B92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BF1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EE5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EFB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4046FCB9" w14:textId="77777777" w:rsidTr="00341655">
        <w:trPr>
          <w:trHeight w:val="240"/>
        </w:trPr>
        <w:tc>
          <w:tcPr>
            <w:tcW w:w="103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4DA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№ _____ от «____»</w:t>
            </w:r>
            <w:r w:rsidR="00F72690"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_______20___г.</w:t>
            </w:r>
          </w:p>
        </w:tc>
      </w:tr>
      <w:tr w:rsidR="00153E12" w:rsidRPr="00153E12" w14:paraId="7B366545" w14:textId="77777777" w:rsidTr="00341655">
        <w:trPr>
          <w:trHeight w:val="240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251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B68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4A83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772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0A4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FEB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744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671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E0C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FCF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858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077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83B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371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098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455475AC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F13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Наименование Клиента</w:t>
            </w:r>
          </w:p>
        </w:tc>
        <w:tc>
          <w:tcPr>
            <w:tcW w:w="51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CB8A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________</w:t>
            </w:r>
          </w:p>
        </w:tc>
      </w:tr>
      <w:tr w:rsidR="00153E12" w:rsidRPr="00153E12" w14:paraId="0E38F146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184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Код Клиента</w:t>
            </w:r>
          </w:p>
        </w:tc>
        <w:tc>
          <w:tcPr>
            <w:tcW w:w="51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6E7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________</w:t>
            </w:r>
          </w:p>
        </w:tc>
      </w:tr>
      <w:tr w:rsidR="00153E12" w:rsidRPr="00153E12" w14:paraId="5E3F232A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D1B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Брокер</w:t>
            </w:r>
          </w:p>
        </w:tc>
        <w:tc>
          <w:tcPr>
            <w:tcW w:w="51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51CCF" w14:textId="5DECED82" w:rsidR="00E926C0" w:rsidRPr="00153E12" w:rsidRDefault="000A7FDC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ООО «Пролеум»</w:t>
            </w:r>
          </w:p>
        </w:tc>
      </w:tr>
      <w:tr w:rsidR="00153E12" w:rsidRPr="00153E12" w14:paraId="25432417" w14:textId="77777777" w:rsidTr="00341655">
        <w:trPr>
          <w:trHeight w:val="48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4E6A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Договор об оказании брокерских услуг</w:t>
            </w:r>
          </w:p>
        </w:tc>
        <w:tc>
          <w:tcPr>
            <w:tcW w:w="51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CA8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53E12" w:rsidRPr="00153E12" w14:paraId="1D3EEDF6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3CA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Формат поручения:</w:t>
            </w:r>
          </w:p>
        </w:tc>
        <w:tc>
          <w:tcPr>
            <w:tcW w:w="51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0AD2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________ (лимитированное/рыночное)</w:t>
            </w:r>
          </w:p>
        </w:tc>
      </w:tr>
      <w:tr w:rsidR="00153E12" w:rsidRPr="00153E12" w14:paraId="2CB6446E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AC7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Срок действия поручения                                                           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309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D9A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43E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51F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F7B3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63B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687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403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77C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27A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C5A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4BAFC3FB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0DD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Исполнять не ранее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082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EDE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7F8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37F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B0B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159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B82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3F6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413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675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821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023EEA6B" w14:textId="77777777" w:rsidTr="00341655">
        <w:trPr>
          <w:trHeight w:val="240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4D0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AF8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DD0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5F1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7BC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32C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C4E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85C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A4B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EBA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669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864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EA8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EE0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5A7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147B8BA1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B42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Сделку совершать от имени</w:t>
            </w:r>
          </w:p>
        </w:tc>
        <w:tc>
          <w:tcPr>
            <w:tcW w:w="51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33F9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53E12" w:rsidRPr="00153E12" w14:paraId="18ADA4AC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8580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1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72D9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53E12" w:rsidRPr="00153E12" w14:paraId="190C3398" w14:textId="77777777" w:rsidTr="00341655">
        <w:trPr>
          <w:trHeight w:val="240"/>
        </w:trPr>
        <w:tc>
          <w:tcPr>
            <w:tcW w:w="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31CA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Условия доставки</w:t>
            </w:r>
          </w:p>
        </w:tc>
        <w:tc>
          <w:tcPr>
            <w:tcW w:w="51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ECEB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53E12" w:rsidRPr="00153E12" w14:paraId="09F442F8" w14:textId="77777777" w:rsidTr="00341655">
        <w:trPr>
          <w:trHeight w:val="261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192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92DB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C36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63B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614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E04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636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5AA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81E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59D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DF5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73C3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C12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CFA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767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28DB46EA" w14:textId="77777777" w:rsidTr="00341655">
        <w:trPr>
          <w:gridAfter w:val="2"/>
          <w:wAfter w:w="473" w:type="dxa"/>
          <w:trHeight w:val="2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9DD1C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48424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84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E346A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  <w:t>Завод</w:t>
            </w: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DB074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  <w:t>Тип сделки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74C59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4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8D5FC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14DD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75568277" w14:textId="77777777" w:rsidTr="00341655">
        <w:trPr>
          <w:gridAfter w:val="2"/>
          <w:wAfter w:w="473" w:type="dxa"/>
          <w:trHeight w:val="24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C56BF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8D220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4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1EF77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C79E8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Покупка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D6C4F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0E0EE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C6DA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53E12" w:rsidRPr="00153E12" w14:paraId="591B33F1" w14:textId="77777777" w:rsidTr="00341655">
        <w:trPr>
          <w:trHeight w:val="219"/>
        </w:trPr>
        <w:tc>
          <w:tcPr>
            <w:tcW w:w="932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174E" w14:textId="77777777" w:rsidR="00341655" w:rsidRPr="00153E12" w:rsidRDefault="00341655" w:rsidP="003A00EF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14:paraId="0702B96C" w14:textId="77777777" w:rsidR="00341655" w:rsidRPr="00153E12" w:rsidRDefault="00341655" w:rsidP="003A00E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Предполагаемая сумма расходов по доставке Товара _________ </w:t>
            </w:r>
          </w:p>
          <w:p w14:paraId="0E900C8D" w14:textId="77777777" w:rsidR="00341655" w:rsidRPr="00153E12" w:rsidRDefault="00341655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153E1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* указывается в случае, если сделка предполагает организацию Поставщиком транспортировки Товара до грузополучателя и стоимость расходов по доставке не включена в цену Товара</w:t>
            </w: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260F" w14:textId="77777777" w:rsidR="00341655" w:rsidRPr="00153E12" w:rsidRDefault="00341655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E710" w14:textId="77777777" w:rsidR="00341655" w:rsidRPr="00153E12" w:rsidRDefault="00341655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260B0CFC" w14:textId="77777777" w:rsidTr="00341655">
        <w:trPr>
          <w:trHeight w:val="300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8A4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9F7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620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A3CB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7E0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F5B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F89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CE6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5B3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4AF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BFB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D573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944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A9D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21A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03806604" w14:textId="77777777" w:rsidTr="00341655">
        <w:trPr>
          <w:trHeight w:val="219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DDD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4C3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  <w:p w14:paraId="29003AD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27F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059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C5FB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EA4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733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10F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B33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481B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08B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CA8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FDB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7EE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E53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293538FD" w14:textId="77777777" w:rsidTr="00341655">
        <w:trPr>
          <w:trHeight w:val="300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596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B0B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Клиент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621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6DE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4D6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519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F52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185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305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D543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67D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AB8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577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733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787B819F" w14:textId="77777777" w:rsidTr="00341655">
        <w:trPr>
          <w:trHeight w:val="240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1A8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687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7887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82E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743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818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BA7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429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9EB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13B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3EE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CFFB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7C2B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490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547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7214E91E" w14:textId="77777777" w:rsidTr="00341655">
        <w:trPr>
          <w:trHeight w:val="240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A9C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D1E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042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FF0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75D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C1C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D4D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80F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7DE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1DC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1AE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F23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348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895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A85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53E12" w:rsidRPr="00153E12" w14:paraId="418E6478" w14:textId="77777777" w:rsidTr="00341655">
        <w:trPr>
          <w:trHeight w:val="240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2A1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9BC0D8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0E6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/______________/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BA3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DBA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38F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FE0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F38C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E586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3134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926C0" w:rsidRPr="00153E12" w14:paraId="1DF005E3" w14:textId="77777777" w:rsidTr="00341655">
        <w:trPr>
          <w:trHeight w:val="240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1B80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B10D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153E12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185D" w14:textId="77777777" w:rsidR="00E926C0" w:rsidRPr="00153E12" w:rsidRDefault="00E926C0" w:rsidP="003A00E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7D0D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50AF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383E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873B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9AB5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D50A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BED2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3E21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488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93B9" w14:textId="77777777" w:rsidR="00E926C0" w:rsidRPr="00153E12" w:rsidRDefault="00E926C0" w:rsidP="003A00EF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C1E9B9A" w14:textId="77777777" w:rsidR="00E926C0" w:rsidRPr="00153E12" w:rsidRDefault="00E926C0" w:rsidP="003A00EF">
      <w:pPr>
        <w:shd w:val="clear" w:color="auto" w:fill="FFFFFF"/>
        <w:spacing w:after="0" w:line="240" w:lineRule="auto"/>
        <w:ind w:left="-142" w:firstLine="284"/>
        <w:contextualSpacing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5D441705" w14:textId="77777777" w:rsidR="00E926C0" w:rsidRPr="00153E12" w:rsidRDefault="00E926C0" w:rsidP="003A00EF">
      <w:pPr>
        <w:shd w:val="clear" w:color="auto" w:fill="FFFFFF"/>
        <w:spacing w:after="0" w:line="240" w:lineRule="auto"/>
        <w:ind w:left="-142" w:firstLine="284"/>
        <w:contextualSpacing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sectPr w:rsidR="00E926C0" w:rsidRPr="00153E12" w:rsidSect="00DD0A7F">
      <w:headerReference w:type="default" r:id="rId11"/>
      <w:footerReference w:type="first" r:id="rId12"/>
      <w:pgSz w:w="11906" w:h="16838" w:code="9"/>
      <w:pgMar w:top="992" w:right="991" w:bottom="992" w:left="1701" w:header="5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37F6B" w14:textId="77777777" w:rsidR="003C63EF" w:rsidRDefault="003C63EF" w:rsidP="00B654D3">
      <w:pPr>
        <w:spacing w:after="0" w:line="240" w:lineRule="auto"/>
      </w:pPr>
      <w:r>
        <w:separator/>
      </w:r>
    </w:p>
  </w:endnote>
  <w:endnote w:type="continuationSeparator" w:id="0">
    <w:p w14:paraId="1B3523C4" w14:textId="77777777" w:rsidR="003C63EF" w:rsidRDefault="003C63EF" w:rsidP="00B654D3">
      <w:pPr>
        <w:spacing w:after="0" w:line="240" w:lineRule="auto"/>
      </w:pPr>
      <w:r>
        <w:continuationSeparator/>
      </w:r>
    </w:p>
  </w:endnote>
  <w:endnote w:type="continuationNotice" w:id="1">
    <w:p w14:paraId="6C886B6F" w14:textId="77777777" w:rsidR="003C63EF" w:rsidRDefault="003C63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6994" w14:textId="77777777" w:rsidR="003C63EF" w:rsidRPr="001B3952" w:rsidRDefault="003C63EF" w:rsidP="00FE7460">
    <w:pPr>
      <w:pStyle w:val="a6"/>
      <w:tabs>
        <w:tab w:val="clear" w:pos="4677"/>
        <w:tab w:val="clear" w:pos="9355"/>
        <w:tab w:val="left" w:pos="4111"/>
        <w:tab w:val="left" w:pos="5954"/>
        <w:tab w:val="right" w:pos="7088"/>
        <w:tab w:val="left" w:pos="8222"/>
      </w:tabs>
      <w:spacing w:line="360" w:lineRule="auto"/>
      <w:rPr>
        <w:rFonts w:ascii="Tahoma" w:hAnsi="Tahoma" w:cs="Tahoma"/>
        <w:sz w:val="14"/>
        <w:szCs w:val="14"/>
      </w:rPr>
    </w:pPr>
    <w:r w:rsidRPr="001B3952">
      <w:rPr>
        <w:rFonts w:ascii="Tahoma" w:hAnsi="Tahoma" w:cs="Tahoma"/>
        <w:b/>
        <w:noProof/>
        <w:sz w:val="14"/>
        <w:szCs w:val="14"/>
        <w:lang w:eastAsia="ru-RU"/>
      </w:rPr>
      <w:tab/>
    </w:r>
  </w:p>
  <w:p w14:paraId="781826C2" w14:textId="77777777" w:rsidR="003C63EF" w:rsidRPr="001139BA" w:rsidRDefault="003C63EF" w:rsidP="00FE7460">
    <w:pPr>
      <w:pStyle w:val="a6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2DE1" w14:textId="77777777" w:rsidR="003C63EF" w:rsidRDefault="003C63EF" w:rsidP="00B654D3">
      <w:pPr>
        <w:spacing w:after="0" w:line="240" w:lineRule="auto"/>
      </w:pPr>
      <w:r>
        <w:separator/>
      </w:r>
    </w:p>
  </w:footnote>
  <w:footnote w:type="continuationSeparator" w:id="0">
    <w:p w14:paraId="4D42A733" w14:textId="77777777" w:rsidR="003C63EF" w:rsidRDefault="003C63EF" w:rsidP="00B654D3">
      <w:pPr>
        <w:spacing w:after="0" w:line="240" w:lineRule="auto"/>
      </w:pPr>
      <w:r>
        <w:continuationSeparator/>
      </w:r>
    </w:p>
  </w:footnote>
  <w:footnote w:type="continuationNotice" w:id="1">
    <w:p w14:paraId="75EBF548" w14:textId="77777777" w:rsidR="003C63EF" w:rsidRDefault="003C63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85305" w14:textId="77777777" w:rsidR="003C63EF" w:rsidRDefault="003C63EF" w:rsidP="0053242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A022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D633C"/>
    <w:multiLevelType w:val="hybridMultilevel"/>
    <w:tmpl w:val="9410AE28"/>
    <w:lvl w:ilvl="0" w:tplc="FBCA3F94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2854E6E"/>
    <w:multiLevelType w:val="hybridMultilevel"/>
    <w:tmpl w:val="8268466C"/>
    <w:lvl w:ilvl="0" w:tplc="840079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62AA0"/>
    <w:multiLevelType w:val="hybridMultilevel"/>
    <w:tmpl w:val="FFBC7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F0A6E"/>
    <w:multiLevelType w:val="hybridMultilevel"/>
    <w:tmpl w:val="B838C85E"/>
    <w:lvl w:ilvl="0" w:tplc="FBCA3F94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6E373ED"/>
    <w:multiLevelType w:val="hybridMultilevel"/>
    <w:tmpl w:val="289AF484"/>
    <w:lvl w:ilvl="0" w:tplc="FBCA3F94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7B146DC"/>
    <w:multiLevelType w:val="hybridMultilevel"/>
    <w:tmpl w:val="A42A92BE"/>
    <w:lvl w:ilvl="0" w:tplc="60FADBB8">
      <w:start w:val="1"/>
      <w:numFmt w:val="decimal"/>
      <w:lvlText w:val="6.%1"/>
      <w:lvlJc w:val="left"/>
      <w:pPr>
        <w:ind w:left="720" w:hanging="360"/>
      </w:pPr>
    </w:lvl>
    <w:lvl w:ilvl="1" w:tplc="8C80A76C">
      <w:start w:val="1"/>
      <w:numFmt w:val="lowerLetter"/>
      <w:lvlText w:val="%2."/>
      <w:lvlJc w:val="left"/>
      <w:pPr>
        <w:ind w:left="1440" w:hanging="360"/>
      </w:pPr>
    </w:lvl>
    <w:lvl w:ilvl="2" w:tplc="77880984">
      <w:start w:val="1"/>
      <w:numFmt w:val="lowerRoman"/>
      <w:lvlText w:val="%3."/>
      <w:lvlJc w:val="right"/>
      <w:pPr>
        <w:ind w:left="2160" w:hanging="180"/>
      </w:pPr>
    </w:lvl>
    <w:lvl w:ilvl="3" w:tplc="6F6AAF42">
      <w:start w:val="1"/>
      <w:numFmt w:val="decimal"/>
      <w:lvlText w:val="%4."/>
      <w:lvlJc w:val="left"/>
      <w:pPr>
        <w:ind w:left="2880" w:hanging="360"/>
      </w:pPr>
    </w:lvl>
    <w:lvl w:ilvl="4" w:tplc="2146CBCC">
      <w:start w:val="1"/>
      <w:numFmt w:val="lowerLetter"/>
      <w:lvlText w:val="%5."/>
      <w:lvlJc w:val="left"/>
      <w:pPr>
        <w:ind w:left="3600" w:hanging="360"/>
      </w:pPr>
    </w:lvl>
    <w:lvl w:ilvl="5" w:tplc="057E12F2">
      <w:start w:val="1"/>
      <w:numFmt w:val="lowerRoman"/>
      <w:lvlText w:val="%6."/>
      <w:lvlJc w:val="right"/>
      <w:pPr>
        <w:ind w:left="4320" w:hanging="180"/>
      </w:pPr>
    </w:lvl>
    <w:lvl w:ilvl="6" w:tplc="41A01956">
      <w:start w:val="1"/>
      <w:numFmt w:val="decimal"/>
      <w:lvlText w:val="%7."/>
      <w:lvlJc w:val="left"/>
      <w:pPr>
        <w:ind w:left="5040" w:hanging="360"/>
      </w:pPr>
    </w:lvl>
    <w:lvl w:ilvl="7" w:tplc="6178C1B2">
      <w:start w:val="1"/>
      <w:numFmt w:val="lowerLetter"/>
      <w:lvlText w:val="%8."/>
      <w:lvlJc w:val="left"/>
      <w:pPr>
        <w:ind w:left="5760" w:hanging="360"/>
      </w:pPr>
    </w:lvl>
    <w:lvl w:ilvl="8" w:tplc="745C4FE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25342"/>
    <w:multiLevelType w:val="hybridMultilevel"/>
    <w:tmpl w:val="6DE2038A"/>
    <w:lvl w:ilvl="0" w:tplc="0076F6CE">
      <w:start w:val="1"/>
      <w:numFmt w:val="decimal"/>
      <w:lvlText w:val="13.1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8BD5E3E"/>
    <w:multiLevelType w:val="hybridMultilevel"/>
    <w:tmpl w:val="8E48C368"/>
    <w:lvl w:ilvl="0" w:tplc="01464CCC">
      <w:start w:val="1"/>
      <w:numFmt w:val="decimal"/>
      <w:lvlText w:val="18.3.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7D78F9"/>
    <w:multiLevelType w:val="hybridMultilevel"/>
    <w:tmpl w:val="4E706E58"/>
    <w:lvl w:ilvl="0" w:tplc="BBB0BFDE">
      <w:start w:val="1"/>
      <w:numFmt w:val="decimal"/>
      <w:lvlText w:val="8.6.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0C45641F"/>
    <w:multiLevelType w:val="hybridMultilevel"/>
    <w:tmpl w:val="79F4122C"/>
    <w:lvl w:ilvl="0" w:tplc="FBCA3F94">
      <w:start w:val="1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0C6954C1"/>
    <w:multiLevelType w:val="hybridMultilevel"/>
    <w:tmpl w:val="0B480A68"/>
    <w:lvl w:ilvl="0" w:tplc="15E447F0">
      <w:start w:val="1"/>
      <w:numFmt w:val="decimal"/>
      <w:lvlText w:val="15.2.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0D10561E"/>
    <w:multiLevelType w:val="multilevel"/>
    <w:tmpl w:val="A95E0D0C"/>
    <w:lvl w:ilvl="0">
      <w:start w:val="18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  <w:color w:val="000000"/>
      </w:rPr>
    </w:lvl>
  </w:abstractNum>
  <w:abstractNum w:abstractNumId="13" w15:restartNumberingAfterBreak="0">
    <w:nsid w:val="105E0F1E"/>
    <w:multiLevelType w:val="hybridMultilevel"/>
    <w:tmpl w:val="591A9E2A"/>
    <w:lvl w:ilvl="0" w:tplc="FBCA3F94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10D912A4"/>
    <w:multiLevelType w:val="hybridMultilevel"/>
    <w:tmpl w:val="5A443B08"/>
    <w:lvl w:ilvl="0" w:tplc="CF3CC266">
      <w:start w:val="1"/>
      <w:numFmt w:val="decimal"/>
      <w:lvlText w:val="14.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C46480"/>
    <w:multiLevelType w:val="multilevel"/>
    <w:tmpl w:val="0D9A0AD2"/>
    <w:styleLink w:val="2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17373BC1"/>
    <w:multiLevelType w:val="singleLevel"/>
    <w:tmpl w:val="9E4AFB2A"/>
    <w:lvl w:ilvl="0">
      <w:start w:val="1"/>
      <w:numFmt w:val="decimal"/>
      <w:lvlText w:val="4.%1."/>
      <w:lvlJc w:val="left"/>
      <w:pPr>
        <w:ind w:left="720" w:hanging="360"/>
      </w:pPr>
      <w:rPr>
        <w:rFonts w:ascii="Tahoma" w:hAnsi="Tahoma" w:cs="Tahoma" w:hint="default"/>
        <w:b w:val="0"/>
      </w:rPr>
    </w:lvl>
  </w:abstractNum>
  <w:abstractNum w:abstractNumId="17" w15:restartNumberingAfterBreak="0">
    <w:nsid w:val="1AA3182D"/>
    <w:multiLevelType w:val="hybridMultilevel"/>
    <w:tmpl w:val="2D1C1B60"/>
    <w:lvl w:ilvl="0" w:tplc="EF16E4F6">
      <w:start w:val="1"/>
      <w:numFmt w:val="decimal"/>
      <w:lvlText w:val="13.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B0E17FC"/>
    <w:multiLevelType w:val="hybridMultilevel"/>
    <w:tmpl w:val="A844A4E6"/>
    <w:lvl w:ilvl="0" w:tplc="E92CEBE0">
      <w:start w:val="1"/>
      <w:numFmt w:val="decimal"/>
      <w:lvlText w:val="10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6E2A8B"/>
    <w:multiLevelType w:val="hybridMultilevel"/>
    <w:tmpl w:val="47C261D8"/>
    <w:lvl w:ilvl="0" w:tplc="0419000F">
      <w:start w:val="1"/>
      <w:numFmt w:val="decimal"/>
      <w:lvlText w:val="10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EA37814"/>
    <w:multiLevelType w:val="hybridMultilevel"/>
    <w:tmpl w:val="DF6843EE"/>
    <w:lvl w:ilvl="0" w:tplc="FBCA3F94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1F3860D1"/>
    <w:multiLevelType w:val="hybridMultilevel"/>
    <w:tmpl w:val="16006C80"/>
    <w:lvl w:ilvl="0" w:tplc="348EA366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A41AA9"/>
    <w:multiLevelType w:val="multilevel"/>
    <w:tmpl w:val="CB423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23633A5A"/>
    <w:multiLevelType w:val="hybridMultilevel"/>
    <w:tmpl w:val="7F16EF36"/>
    <w:lvl w:ilvl="0" w:tplc="2F6467B2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BF1EAF"/>
    <w:multiLevelType w:val="hybridMultilevel"/>
    <w:tmpl w:val="BB94B494"/>
    <w:lvl w:ilvl="0" w:tplc="0419000F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801626"/>
    <w:multiLevelType w:val="hybridMultilevel"/>
    <w:tmpl w:val="AA60C59C"/>
    <w:lvl w:ilvl="0" w:tplc="CAEC52C8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39AE538C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9EDE433E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EBDA9946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82C8CDC6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99E2059C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736A381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1E54F754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24A1834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32C732AB"/>
    <w:multiLevelType w:val="hybridMultilevel"/>
    <w:tmpl w:val="C4AA4994"/>
    <w:lvl w:ilvl="0" w:tplc="04190001">
      <w:start w:val="1"/>
      <w:numFmt w:val="decimal"/>
      <w:lvlText w:val="18.4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0876C9"/>
    <w:multiLevelType w:val="multilevel"/>
    <w:tmpl w:val="0D9A0AD2"/>
    <w:styleLink w:val="1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330E7028"/>
    <w:multiLevelType w:val="hybridMultilevel"/>
    <w:tmpl w:val="7186A0AC"/>
    <w:lvl w:ilvl="0" w:tplc="0EE22FBE">
      <w:start w:val="1"/>
      <w:numFmt w:val="decimal"/>
      <w:lvlText w:val="15.1.%1."/>
      <w:lvlJc w:val="left"/>
      <w:pPr>
        <w:ind w:left="720" w:hanging="360"/>
      </w:pPr>
      <w:rPr>
        <w:rFonts w:hint="default"/>
      </w:rPr>
    </w:lvl>
    <w:lvl w:ilvl="1" w:tplc="F01029CA" w:tentative="1">
      <w:start w:val="1"/>
      <w:numFmt w:val="lowerLetter"/>
      <w:lvlText w:val="%2."/>
      <w:lvlJc w:val="left"/>
      <w:pPr>
        <w:ind w:left="1440" w:hanging="360"/>
      </w:pPr>
    </w:lvl>
    <w:lvl w:ilvl="2" w:tplc="B898311E" w:tentative="1">
      <w:start w:val="1"/>
      <w:numFmt w:val="lowerRoman"/>
      <w:lvlText w:val="%3."/>
      <w:lvlJc w:val="right"/>
      <w:pPr>
        <w:ind w:left="2160" w:hanging="180"/>
      </w:pPr>
    </w:lvl>
    <w:lvl w:ilvl="3" w:tplc="BD447FC6" w:tentative="1">
      <w:start w:val="1"/>
      <w:numFmt w:val="decimal"/>
      <w:lvlText w:val="%4."/>
      <w:lvlJc w:val="left"/>
      <w:pPr>
        <w:ind w:left="2880" w:hanging="360"/>
      </w:pPr>
    </w:lvl>
    <w:lvl w:ilvl="4" w:tplc="73C6D1D2" w:tentative="1">
      <w:start w:val="1"/>
      <w:numFmt w:val="lowerLetter"/>
      <w:lvlText w:val="%5."/>
      <w:lvlJc w:val="left"/>
      <w:pPr>
        <w:ind w:left="3600" w:hanging="360"/>
      </w:pPr>
    </w:lvl>
    <w:lvl w:ilvl="5" w:tplc="F8568F5A" w:tentative="1">
      <w:start w:val="1"/>
      <w:numFmt w:val="lowerRoman"/>
      <w:lvlText w:val="%6."/>
      <w:lvlJc w:val="right"/>
      <w:pPr>
        <w:ind w:left="4320" w:hanging="180"/>
      </w:pPr>
    </w:lvl>
    <w:lvl w:ilvl="6" w:tplc="D26C28B8" w:tentative="1">
      <w:start w:val="1"/>
      <w:numFmt w:val="decimal"/>
      <w:lvlText w:val="%7."/>
      <w:lvlJc w:val="left"/>
      <w:pPr>
        <w:ind w:left="5040" w:hanging="360"/>
      </w:pPr>
    </w:lvl>
    <w:lvl w:ilvl="7" w:tplc="9D6EF2E8" w:tentative="1">
      <w:start w:val="1"/>
      <w:numFmt w:val="lowerLetter"/>
      <w:lvlText w:val="%8."/>
      <w:lvlJc w:val="left"/>
      <w:pPr>
        <w:ind w:left="5760" w:hanging="360"/>
      </w:pPr>
    </w:lvl>
    <w:lvl w:ilvl="8" w:tplc="60145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FC68E0"/>
    <w:multiLevelType w:val="hybridMultilevel"/>
    <w:tmpl w:val="1736F5BC"/>
    <w:lvl w:ilvl="0" w:tplc="940E519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color w:val="00000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color w:val="00000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color w:val="000000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color w:val="000000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color w:val="000000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color w:val="000000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color w:val="000000"/>
      </w:rPr>
    </w:lvl>
  </w:abstractNum>
  <w:abstractNum w:abstractNumId="30" w15:restartNumberingAfterBreak="0">
    <w:nsid w:val="36412B0B"/>
    <w:multiLevelType w:val="hybridMultilevel"/>
    <w:tmpl w:val="24D6B21E"/>
    <w:lvl w:ilvl="0" w:tplc="A2BA5B8C">
      <w:start w:val="1"/>
      <w:numFmt w:val="decimal"/>
      <w:lvlText w:val="18.1.%1."/>
      <w:lvlJc w:val="left"/>
      <w:pPr>
        <w:ind w:left="720" w:hanging="360"/>
      </w:pPr>
      <w:rPr>
        <w:rFonts w:hint="default"/>
      </w:rPr>
    </w:lvl>
    <w:lvl w:ilvl="1" w:tplc="A6348A06" w:tentative="1">
      <w:start w:val="1"/>
      <w:numFmt w:val="lowerLetter"/>
      <w:lvlText w:val="%2."/>
      <w:lvlJc w:val="left"/>
      <w:pPr>
        <w:ind w:left="1440" w:hanging="360"/>
      </w:pPr>
    </w:lvl>
    <w:lvl w:ilvl="2" w:tplc="7C5A260C" w:tentative="1">
      <w:start w:val="1"/>
      <w:numFmt w:val="lowerRoman"/>
      <w:lvlText w:val="%3."/>
      <w:lvlJc w:val="right"/>
      <w:pPr>
        <w:ind w:left="2160" w:hanging="180"/>
      </w:pPr>
    </w:lvl>
    <w:lvl w:ilvl="3" w:tplc="00FAC16E" w:tentative="1">
      <w:start w:val="1"/>
      <w:numFmt w:val="decimal"/>
      <w:lvlText w:val="%4."/>
      <w:lvlJc w:val="left"/>
      <w:pPr>
        <w:ind w:left="2880" w:hanging="360"/>
      </w:pPr>
    </w:lvl>
    <w:lvl w:ilvl="4" w:tplc="0FEE86A4" w:tentative="1">
      <w:start w:val="1"/>
      <w:numFmt w:val="lowerLetter"/>
      <w:lvlText w:val="%5."/>
      <w:lvlJc w:val="left"/>
      <w:pPr>
        <w:ind w:left="3600" w:hanging="360"/>
      </w:pPr>
    </w:lvl>
    <w:lvl w:ilvl="5" w:tplc="E67CC772" w:tentative="1">
      <w:start w:val="1"/>
      <w:numFmt w:val="lowerRoman"/>
      <w:lvlText w:val="%6."/>
      <w:lvlJc w:val="right"/>
      <w:pPr>
        <w:ind w:left="4320" w:hanging="180"/>
      </w:pPr>
    </w:lvl>
    <w:lvl w:ilvl="6" w:tplc="FD5081BC" w:tentative="1">
      <w:start w:val="1"/>
      <w:numFmt w:val="decimal"/>
      <w:lvlText w:val="%7."/>
      <w:lvlJc w:val="left"/>
      <w:pPr>
        <w:ind w:left="5040" w:hanging="360"/>
      </w:pPr>
    </w:lvl>
    <w:lvl w:ilvl="7" w:tplc="9A0AF712" w:tentative="1">
      <w:start w:val="1"/>
      <w:numFmt w:val="lowerLetter"/>
      <w:lvlText w:val="%8."/>
      <w:lvlJc w:val="left"/>
      <w:pPr>
        <w:ind w:left="5760" w:hanging="360"/>
      </w:pPr>
    </w:lvl>
    <w:lvl w:ilvl="8" w:tplc="301039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155EFB"/>
    <w:multiLevelType w:val="hybridMultilevel"/>
    <w:tmpl w:val="59740E54"/>
    <w:lvl w:ilvl="0" w:tplc="6414DF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296BA6"/>
    <w:multiLevelType w:val="hybridMultilevel"/>
    <w:tmpl w:val="138AF4AC"/>
    <w:lvl w:ilvl="0" w:tplc="12687C76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4CBADE74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AAD2E49E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9D425D2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68A60F18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66FC5DE0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B5F05E4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BB4FC52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7A360E62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 w15:restartNumberingAfterBreak="0">
    <w:nsid w:val="44F05EBB"/>
    <w:multiLevelType w:val="hybridMultilevel"/>
    <w:tmpl w:val="073861CC"/>
    <w:lvl w:ilvl="0" w:tplc="0419000F">
      <w:start w:val="1"/>
      <w:numFmt w:val="decimal"/>
      <w:lvlText w:val="6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3330CC"/>
    <w:multiLevelType w:val="hybridMultilevel"/>
    <w:tmpl w:val="59F45648"/>
    <w:lvl w:ilvl="0" w:tplc="70BA2D64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48327459"/>
    <w:multiLevelType w:val="hybridMultilevel"/>
    <w:tmpl w:val="8F481F36"/>
    <w:lvl w:ilvl="0" w:tplc="FBCA3F94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4B1A7598"/>
    <w:multiLevelType w:val="hybridMultilevel"/>
    <w:tmpl w:val="1542DA5C"/>
    <w:lvl w:ilvl="0" w:tplc="C0063D4E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639E40C8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C22CBB96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10E8C4E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EEB40EDC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6106B640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E9EC9DA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69207BDC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46209F0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4CFE01C1"/>
    <w:multiLevelType w:val="hybridMultilevel"/>
    <w:tmpl w:val="7B028882"/>
    <w:lvl w:ilvl="0" w:tplc="E0DAA428">
      <w:start w:val="1"/>
      <w:numFmt w:val="decimal"/>
      <w:lvlText w:val="9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7642BC"/>
    <w:multiLevelType w:val="hybridMultilevel"/>
    <w:tmpl w:val="DEC6029E"/>
    <w:lvl w:ilvl="0" w:tplc="B426B7BE">
      <w:start w:val="1"/>
      <w:numFmt w:val="decimal"/>
      <w:lvlText w:val="10.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8B7707"/>
    <w:multiLevelType w:val="hybridMultilevel"/>
    <w:tmpl w:val="8E2EFB60"/>
    <w:lvl w:ilvl="0" w:tplc="37762B42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974FCF"/>
    <w:multiLevelType w:val="hybridMultilevel"/>
    <w:tmpl w:val="F6025218"/>
    <w:lvl w:ilvl="0" w:tplc="5FEA20DA">
      <w:start w:val="1"/>
      <w:numFmt w:val="decimal"/>
      <w:lvlText w:val="9.1.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552546"/>
    <w:multiLevelType w:val="multilevel"/>
    <w:tmpl w:val="3670BF7C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2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" w:hanging="1800"/>
      </w:pPr>
      <w:rPr>
        <w:rFonts w:hint="default"/>
      </w:rPr>
    </w:lvl>
  </w:abstractNum>
  <w:abstractNum w:abstractNumId="42" w15:restartNumberingAfterBreak="0">
    <w:nsid w:val="515D1E1A"/>
    <w:multiLevelType w:val="hybridMultilevel"/>
    <w:tmpl w:val="138AFF10"/>
    <w:lvl w:ilvl="0" w:tplc="48B6D8FA">
      <w:start w:val="1"/>
      <w:numFmt w:val="decimal"/>
      <w:lvlText w:val="1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53FC3462"/>
    <w:multiLevelType w:val="hybridMultilevel"/>
    <w:tmpl w:val="C17C33F8"/>
    <w:lvl w:ilvl="0" w:tplc="0419000F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4" w15:restartNumberingAfterBreak="0">
    <w:nsid w:val="54AC16BF"/>
    <w:multiLevelType w:val="multilevel"/>
    <w:tmpl w:val="8C5E641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45" w15:restartNumberingAfterBreak="0">
    <w:nsid w:val="55334A84"/>
    <w:multiLevelType w:val="hybridMultilevel"/>
    <w:tmpl w:val="1A441A64"/>
    <w:lvl w:ilvl="0" w:tplc="0FAEECF6">
      <w:start w:val="1"/>
      <w:numFmt w:val="decimal"/>
      <w:lvlText w:val="15.4.%1."/>
      <w:lvlJc w:val="left"/>
      <w:pPr>
        <w:ind w:left="1080" w:hanging="360"/>
      </w:pPr>
      <w:rPr>
        <w:rFonts w:hint="default"/>
      </w:rPr>
    </w:lvl>
    <w:lvl w:ilvl="1" w:tplc="22AC9746" w:tentative="1">
      <w:start w:val="1"/>
      <w:numFmt w:val="lowerLetter"/>
      <w:lvlText w:val="%2."/>
      <w:lvlJc w:val="left"/>
      <w:pPr>
        <w:ind w:left="1800" w:hanging="360"/>
      </w:pPr>
    </w:lvl>
    <w:lvl w:ilvl="2" w:tplc="F2DA472E" w:tentative="1">
      <w:start w:val="1"/>
      <w:numFmt w:val="lowerRoman"/>
      <w:lvlText w:val="%3."/>
      <w:lvlJc w:val="right"/>
      <w:pPr>
        <w:ind w:left="2520" w:hanging="180"/>
      </w:pPr>
    </w:lvl>
    <w:lvl w:ilvl="3" w:tplc="07F6EA32" w:tentative="1">
      <w:start w:val="1"/>
      <w:numFmt w:val="decimal"/>
      <w:lvlText w:val="%4."/>
      <w:lvlJc w:val="left"/>
      <w:pPr>
        <w:ind w:left="3240" w:hanging="360"/>
      </w:pPr>
    </w:lvl>
    <w:lvl w:ilvl="4" w:tplc="1C960BA8" w:tentative="1">
      <w:start w:val="1"/>
      <w:numFmt w:val="lowerLetter"/>
      <w:lvlText w:val="%5."/>
      <w:lvlJc w:val="left"/>
      <w:pPr>
        <w:ind w:left="3960" w:hanging="360"/>
      </w:pPr>
    </w:lvl>
    <w:lvl w:ilvl="5" w:tplc="975ADC08" w:tentative="1">
      <w:start w:val="1"/>
      <w:numFmt w:val="lowerRoman"/>
      <w:lvlText w:val="%6."/>
      <w:lvlJc w:val="right"/>
      <w:pPr>
        <w:ind w:left="4680" w:hanging="180"/>
      </w:pPr>
    </w:lvl>
    <w:lvl w:ilvl="6" w:tplc="A18C22DE" w:tentative="1">
      <w:start w:val="1"/>
      <w:numFmt w:val="decimal"/>
      <w:lvlText w:val="%7."/>
      <w:lvlJc w:val="left"/>
      <w:pPr>
        <w:ind w:left="5400" w:hanging="360"/>
      </w:pPr>
    </w:lvl>
    <w:lvl w:ilvl="7" w:tplc="10BA3010" w:tentative="1">
      <w:start w:val="1"/>
      <w:numFmt w:val="lowerLetter"/>
      <w:lvlText w:val="%8."/>
      <w:lvlJc w:val="left"/>
      <w:pPr>
        <w:ind w:left="6120" w:hanging="360"/>
      </w:pPr>
    </w:lvl>
    <w:lvl w:ilvl="8" w:tplc="39D05B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80158C2"/>
    <w:multiLevelType w:val="hybridMultilevel"/>
    <w:tmpl w:val="1D76B2F6"/>
    <w:lvl w:ilvl="0" w:tplc="86003636">
      <w:start w:val="1"/>
      <w:numFmt w:val="russianLower"/>
      <w:lvlText w:val="%1)"/>
      <w:lvlJc w:val="left"/>
      <w:pPr>
        <w:ind w:left="115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47" w15:restartNumberingAfterBreak="0">
    <w:nsid w:val="5AD60029"/>
    <w:multiLevelType w:val="hybridMultilevel"/>
    <w:tmpl w:val="B04CD33A"/>
    <w:lvl w:ilvl="0" w:tplc="3CA4A7E4">
      <w:start w:val="1"/>
      <w:numFmt w:val="decimal"/>
      <w:lvlText w:val="8.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48" w15:restartNumberingAfterBreak="0">
    <w:nsid w:val="5B0763CC"/>
    <w:multiLevelType w:val="multilevel"/>
    <w:tmpl w:val="AB1604B0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5B8138B4"/>
    <w:multiLevelType w:val="multilevel"/>
    <w:tmpl w:val="A8F8E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627A2F8B"/>
    <w:multiLevelType w:val="hybridMultilevel"/>
    <w:tmpl w:val="A55ADDB6"/>
    <w:lvl w:ilvl="0" w:tplc="B1826EBA">
      <w:start w:val="1"/>
      <w:numFmt w:val="decimal"/>
      <w:lvlText w:val="7.2.%1."/>
      <w:lvlJc w:val="left"/>
      <w:pPr>
        <w:ind w:left="720" w:hanging="360"/>
      </w:pPr>
      <w:rPr>
        <w:rFonts w:hint="default"/>
      </w:rPr>
    </w:lvl>
    <w:lvl w:ilvl="1" w:tplc="632028BE" w:tentative="1">
      <w:start w:val="1"/>
      <w:numFmt w:val="lowerLetter"/>
      <w:lvlText w:val="%2."/>
      <w:lvlJc w:val="left"/>
      <w:pPr>
        <w:ind w:left="1440" w:hanging="360"/>
      </w:pPr>
    </w:lvl>
    <w:lvl w:ilvl="2" w:tplc="6FFA4C00" w:tentative="1">
      <w:start w:val="1"/>
      <w:numFmt w:val="lowerRoman"/>
      <w:lvlText w:val="%3."/>
      <w:lvlJc w:val="right"/>
      <w:pPr>
        <w:ind w:left="2160" w:hanging="180"/>
      </w:pPr>
    </w:lvl>
    <w:lvl w:ilvl="3" w:tplc="FEDCD308" w:tentative="1">
      <w:start w:val="1"/>
      <w:numFmt w:val="decimal"/>
      <w:lvlText w:val="%4."/>
      <w:lvlJc w:val="left"/>
      <w:pPr>
        <w:ind w:left="2880" w:hanging="360"/>
      </w:pPr>
    </w:lvl>
    <w:lvl w:ilvl="4" w:tplc="962210E6" w:tentative="1">
      <w:start w:val="1"/>
      <w:numFmt w:val="lowerLetter"/>
      <w:lvlText w:val="%5."/>
      <w:lvlJc w:val="left"/>
      <w:pPr>
        <w:ind w:left="3600" w:hanging="360"/>
      </w:pPr>
    </w:lvl>
    <w:lvl w:ilvl="5" w:tplc="8BE20430" w:tentative="1">
      <w:start w:val="1"/>
      <w:numFmt w:val="lowerRoman"/>
      <w:lvlText w:val="%6."/>
      <w:lvlJc w:val="right"/>
      <w:pPr>
        <w:ind w:left="4320" w:hanging="180"/>
      </w:pPr>
    </w:lvl>
    <w:lvl w:ilvl="6" w:tplc="17AA2130" w:tentative="1">
      <w:start w:val="1"/>
      <w:numFmt w:val="decimal"/>
      <w:lvlText w:val="%7."/>
      <w:lvlJc w:val="left"/>
      <w:pPr>
        <w:ind w:left="5040" w:hanging="360"/>
      </w:pPr>
    </w:lvl>
    <w:lvl w:ilvl="7" w:tplc="7F6E3AF2" w:tentative="1">
      <w:start w:val="1"/>
      <w:numFmt w:val="lowerLetter"/>
      <w:lvlText w:val="%8."/>
      <w:lvlJc w:val="left"/>
      <w:pPr>
        <w:ind w:left="5760" w:hanging="360"/>
      </w:pPr>
    </w:lvl>
    <w:lvl w:ilvl="8" w:tplc="D5B63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E00803"/>
    <w:multiLevelType w:val="hybridMultilevel"/>
    <w:tmpl w:val="50A6457C"/>
    <w:lvl w:ilvl="0" w:tplc="6D303506">
      <w:start w:val="1"/>
      <w:numFmt w:val="decimal"/>
      <w:lvlText w:val="12.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2" w15:restartNumberingAfterBreak="0">
    <w:nsid w:val="64C17AB7"/>
    <w:multiLevelType w:val="hybridMultilevel"/>
    <w:tmpl w:val="75E8A1D4"/>
    <w:lvl w:ilvl="0" w:tplc="CCA0D344">
      <w:start w:val="1"/>
      <w:numFmt w:val="decimal"/>
      <w:lvlText w:val="14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BF24BB"/>
    <w:multiLevelType w:val="hybridMultilevel"/>
    <w:tmpl w:val="3E301B76"/>
    <w:lvl w:ilvl="0" w:tplc="FBCA3F94">
      <w:start w:val="1"/>
      <w:numFmt w:val="decimal"/>
      <w:lvlText w:val="15.3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1F0E07"/>
    <w:multiLevelType w:val="hybridMultilevel"/>
    <w:tmpl w:val="B462BC20"/>
    <w:lvl w:ilvl="0" w:tplc="E0DAA428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5" w15:restartNumberingAfterBreak="0">
    <w:nsid w:val="685F5A64"/>
    <w:multiLevelType w:val="hybridMultilevel"/>
    <w:tmpl w:val="0BA8A2E8"/>
    <w:lvl w:ilvl="0" w:tplc="D4AC4EE8">
      <w:start w:val="1"/>
      <w:numFmt w:val="decimal"/>
      <w:lvlText w:val="10.2.%1."/>
      <w:lvlJc w:val="left"/>
      <w:pPr>
        <w:ind w:left="720" w:hanging="360"/>
      </w:pPr>
      <w:rPr>
        <w:rFonts w:hint="default"/>
      </w:rPr>
    </w:lvl>
    <w:lvl w:ilvl="1" w:tplc="82BAA626" w:tentative="1">
      <w:start w:val="1"/>
      <w:numFmt w:val="lowerLetter"/>
      <w:lvlText w:val="%2."/>
      <w:lvlJc w:val="left"/>
      <w:pPr>
        <w:ind w:left="1440" w:hanging="360"/>
      </w:pPr>
    </w:lvl>
    <w:lvl w:ilvl="2" w:tplc="6DCEEC50" w:tentative="1">
      <w:start w:val="1"/>
      <w:numFmt w:val="lowerRoman"/>
      <w:lvlText w:val="%3."/>
      <w:lvlJc w:val="right"/>
      <w:pPr>
        <w:ind w:left="2160" w:hanging="180"/>
      </w:pPr>
    </w:lvl>
    <w:lvl w:ilvl="3" w:tplc="7C2C4134" w:tentative="1">
      <w:start w:val="1"/>
      <w:numFmt w:val="decimal"/>
      <w:lvlText w:val="%4."/>
      <w:lvlJc w:val="left"/>
      <w:pPr>
        <w:ind w:left="2880" w:hanging="360"/>
      </w:pPr>
    </w:lvl>
    <w:lvl w:ilvl="4" w:tplc="D20EE828" w:tentative="1">
      <w:start w:val="1"/>
      <w:numFmt w:val="lowerLetter"/>
      <w:lvlText w:val="%5."/>
      <w:lvlJc w:val="left"/>
      <w:pPr>
        <w:ind w:left="3600" w:hanging="360"/>
      </w:pPr>
    </w:lvl>
    <w:lvl w:ilvl="5" w:tplc="EA38125A" w:tentative="1">
      <w:start w:val="1"/>
      <w:numFmt w:val="lowerRoman"/>
      <w:lvlText w:val="%6."/>
      <w:lvlJc w:val="right"/>
      <w:pPr>
        <w:ind w:left="4320" w:hanging="180"/>
      </w:pPr>
    </w:lvl>
    <w:lvl w:ilvl="6" w:tplc="7A1ABB3C" w:tentative="1">
      <w:start w:val="1"/>
      <w:numFmt w:val="decimal"/>
      <w:lvlText w:val="%7."/>
      <w:lvlJc w:val="left"/>
      <w:pPr>
        <w:ind w:left="5040" w:hanging="360"/>
      </w:pPr>
    </w:lvl>
    <w:lvl w:ilvl="7" w:tplc="6E123E7C" w:tentative="1">
      <w:start w:val="1"/>
      <w:numFmt w:val="lowerLetter"/>
      <w:lvlText w:val="%8."/>
      <w:lvlJc w:val="left"/>
      <w:pPr>
        <w:ind w:left="5760" w:hanging="360"/>
      </w:pPr>
    </w:lvl>
    <w:lvl w:ilvl="8" w:tplc="854C4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90635B"/>
    <w:multiLevelType w:val="multilevel"/>
    <w:tmpl w:val="A79803E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04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72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  <w:color w:val="auto"/>
      </w:rPr>
    </w:lvl>
  </w:abstractNum>
  <w:abstractNum w:abstractNumId="57" w15:restartNumberingAfterBreak="0">
    <w:nsid w:val="6D9A7968"/>
    <w:multiLevelType w:val="hybridMultilevel"/>
    <w:tmpl w:val="FD6CB3C8"/>
    <w:lvl w:ilvl="0" w:tplc="96303E52">
      <w:start w:val="1"/>
      <w:numFmt w:val="decimal"/>
      <w:lvlText w:val="11.3.%1."/>
      <w:lvlJc w:val="left"/>
      <w:pPr>
        <w:ind w:left="720" w:hanging="360"/>
      </w:pPr>
      <w:rPr>
        <w:rFonts w:hint="default"/>
      </w:rPr>
    </w:lvl>
    <w:lvl w:ilvl="1" w:tplc="3B3A95A0" w:tentative="1">
      <w:start w:val="1"/>
      <w:numFmt w:val="lowerLetter"/>
      <w:lvlText w:val="%2."/>
      <w:lvlJc w:val="left"/>
      <w:pPr>
        <w:ind w:left="1440" w:hanging="360"/>
      </w:pPr>
    </w:lvl>
    <w:lvl w:ilvl="2" w:tplc="C94E71E4" w:tentative="1">
      <w:start w:val="1"/>
      <w:numFmt w:val="lowerRoman"/>
      <w:lvlText w:val="%3."/>
      <w:lvlJc w:val="right"/>
      <w:pPr>
        <w:ind w:left="2160" w:hanging="180"/>
      </w:pPr>
    </w:lvl>
    <w:lvl w:ilvl="3" w:tplc="975E94AA" w:tentative="1">
      <w:start w:val="1"/>
      <w:numFmt w:val="decimal"/>
      <w:lvlText w:val="%4."/>
      <w:lvlJc w:val="left"/>
      <w:pPr>
        <w:ind w:left="2880" w:hanging="360"/>
      </w:pPr>
    </w:lvl>
    <w:lvl w:ilvl="4" w:tplc="AB460674" w:tentative="1">
      <w:start w:val="1"/>
      <w:numFmt w:val="lowerLetter"/>
      <w:lvlText w:val="%5."/>
      <w:lvlJc w:val="left"/>
      <w:pPr>
        <w:ind w:left="3600" w:hanging="360"/>
      </w:pPr>
    </w:lvl>
    <w:lvl w:ilvl="5" w:tplc="0FE40334" w:tentative="1">
      <w:start w:val="1"/>
      <w:numFmt w:val="lowerRoman"/>
      <w:lvlText w:val="%6."/>
      <w:lvlJc w:val="right"/>
      <w:pPr>
        <w:ind w:left="4320" w:hanging="180"/>
      </w:pPr>
    </w:lvl>
    <w:lvl w:ilvl="6" w:tplc="323203E6" w:tentative="1">
      <w:start w:val="1"/>
      <w:numFmt w:val="decimal"/>
      <w:lvlText w:val="%7."/>
      <w:lvlJc w:val="left"/>
      <w:pPr>
        <w:ind w:left="5040" w:hanging="360"/>
      </w:pPr>
    </w:lvl>
    <w:lvl w:ilvl="7" w:tplc="EE5A9660" w:tentative="1">
      <w:start w:val="1"/>
      <w:numFmt w:val="lowerLetter"/>
      <w:lvlText w:val="%8."/>
      <w:lvlJc w:val="left"/>
      <w:pPr>
        <w:ind w:left="5760" w:hanging="360"/>
      </w:pPr>
    </w:lvl>
    <w:lvl w:ilvl="8" w:tplc="6BB69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FA4F57"/>
    <w:multiLevelType w:val="multilevel"/>
    <w:tmpl w:val="EFC4F67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59" w15:restartNumberingAfterBreak="0">
    <w:nsid w:val="6FD81012"/>
    <w:multiLevelType w:val="hybridMultilevel"/>
    <w:tmpl w:val="80A26EDC"/>
    <w:lvl w:ilvl="0" w:tplc="FCDC2F86">
      <w:start w:val="1"/>
      <w:numFmt w:val="decimal"/>
      <w:lvlText w:val="3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72515966"/>
    <w:multiLevelType w:val="multilevel"/>
    <w:tmpl w:val="C836474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61" w15:restartNumberingAfterBreak="0">
    <w:nsid w:val="745B0C23"/>
    <w:multiLevelType w:val="hybridMultilevel"/>
    <w:tmpl w:val="87D21782"/>
    <w:lvl w:ilvl="0" w:tplc="EBCEE4D4">
      <w:start w:val="4"/>
      <w:numFmt w:val="decimal"/>
      <w:lvlText w:val="%1."/>
      <w:lvlJc w:val="left"/>
      <w:pPr>
        <w:ind w:left="726" w:hanging="360"/>
      </w:pPr>
      <w:rPr>
        <w:rFonts w:hint="default"/>
        <w:b/>
      </w:rPr>
    </w:lvl>
    <w:lvl w:ilvl="1" w:tplc="391AFE50">
      <w:start w:val="1"/>
      <w:numFmt w:val="decimal"/>
      <w:lvlText w:val="5.%2."/>
      <w:lvlJc w:val="left"/>
      <w:pPr>
        <w:ind w:left="1446" w:hanging="360"/>
      </w:pPr>
      <w:rPr>
        <w:rFonts w:hint="default"/>
      </w:rPr>
    </w:lvl>
    <w:lvl w:ilvl="2" w:tplc="D79AE062" w:tentative="1">
      <w:start w:val="1"/>
      <w:numFmt w:val="lowerRoman"/>
      <w:lvlText w:val="%3."/>
      <w:lvlJc w:val="right"/>
      <w:pPr>
        <w:ind w:left="2166" w:hanging="180"/>
      </w:pPr>
    </w:lvl>
    <w:lvl w:ilvl="3" w:tplc="C2F0F49A" w:tentative="1">
      <w:start w:val="1"/>
      <w:numFmt w:val="decimal"/>
      <w:lvlText w:val="%4."/>
      <w:lvlJc w:val="left"/>
      <w:pPr>
        <w:ind w:left="2886" w:hanging="360"/>
      </w:pPr>
    </w:lvl>
    <w:lvl w:ilvl="4" w:tplc="47BA1236" w:tentative="1">
      <w:start w:val="1"/>
      <w:numFmt w:val="lowerLetter"/>
      <w:lvlText w:val="%5."/>
      <w:lvlJc w:val="left"/>
      <w:pPr>
        <w:ind w:left="3606" w:hanging="360"/>
      </w:pPr>
    </w:lvl>
    <w:lvl w:ilvl="5" w:tplc="1E96BB98" w:tentative="1">
      <w:start w:val="1"/>
      <w:numFmt w:val="lowerRoman"/>
      <w:lvlText w:val="%6."/>
      <w:lvlJc w:val="right"/>
      <w:pPr>
        <w:ind w:left="4326" w:hanging="180"/>
      </w:pPr>
    </w:lvl>
    <w:lvl w:ilvl="6" w:tplc="3184F0D4" w:tentative="1">
      <w:start w:val="1"/>
      <w:numFmt w:val="decimal"/>
      <w:lvlText w:val="%7."/>
      <w:lvlJc w:val="left"/>
      <w:pPr>
        <w:ind w:left="5046" w:hanging="360"/>
      </w:pPr>
    </w:lvl>
    <w:lvl w:ilvl="7" w:tplc="77A4610C" w:tentative="1">
      <w:start w:val="1"/>
      <w:numFmt w:val="lowerLetter"/>
      <w:lvlText w:val="%8."/>
      <w:lvlJc w:val="left"/>
      <w:pPr>
        <w:ind w:left="5766" w:hanging="360"/>
      </w:pPr>
    </w:lvl>
    <w:lvl w:ilvl="8" w:tplc="689CBE3E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62" w15:restartNumberingAfterBreak="0">
    <w:nsid w:val="74C0311A"/>
    <w:multiLevelType w:val="hybridMultilevel"/>
    <w:tmpl w:val="FD60D326"/>
    <w:lvl w:ilvl="0" w:tplc="8BFA74C0">
      <w:start w:val="1"/>
      <w:numFmt w:val="decimal"/>
      <w:lvlText w:val="10.5.%1."/>
      <w:lvlJc w:val="left"/>
      <w:pPr>
        <w:ind w:left="720" w:hanging="360"/>
      </w:pPr>
      <w:rPr>
        <w:rFonts w:hint="default"/>
      </w:rPr>
    </w:lvl>
    <w:lvl w:ilvl="1" w:tplc="794AA4DC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B56185"/>
    <w:multiLevelType w:val="hybridMultilevel"/>
    <w:tmpl w:val="D79ABD60"/>
    <w:lvl w:ilvl="0" w:tplc="5B0AED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3154B3"/>
    <w:multiLevelType w:val="multilevel"/>
    <w:tmpl w:val="07604308"/>
    <w:lvl w:ilvl="0">
      <w:start w:val="1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11.1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5" w15:restartNumberingAfterBreak="0">
    <w:nsid w:val="7760776C"/>
    <w:multiLevelType w:val="hybridMultilevel"/>
    <w:tmpl w:val="CFD01636"/>
    <w:lvl w:ilvl="0" w:tplc="8ECE031C">
      <w:start w:val="1"/>
      <w:numFmt w:val="decimal"/>
      <w:lvlText w:val="18.2.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C76E1AC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A2C48AF"/>
    <w:multiLevelType w:val="hybridMultilevel"/>
    <w:tmpl w:val="47FAA284"/>
    <w:lvl w:ilvl="0" w:tplc="E98ADBAE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4CC0D662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7D227F8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AAE8FCB4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3124F96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00EE0CC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AAF4FBA4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61E4ED2A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BAC236C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7" w15:restartNumberingAfterBreak="0">
    <w:nsid w:val="7A666D94"/>
    <w:multiLevelType w:val="hybridMultilevel"/>
    <w:tmpl w:val="06FA0674"/>
    <w:lvl w:ilvl="0" w:tplc="760AB9D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BC1ADD"/>
    <w:multiLevelType w:val="hybridMultilevel"/>
    <w:tmpl w:val="A3687EC0"/>
    <w:lvl w:ilvl="0" w:tplc="349CAFB0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618CA1C4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1680BBC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A544A9B0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EC834B0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C0D4FD44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9CFE489C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58E0C2A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A3452BA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9" w15:restartNumberingAfterBreak="0">
    <w:nsid w:val="7D8534CC"/>
    <w:multiLevelType w:val="hybridMultilevel"/>
    <w:tmpl w:val="C3DAFB96"/>
    <w:lvl w:ilvl="0" w:tplc="FBCA3F94">
      <w:start w:val="1"/>
      <w:numFmt w:val="decimal"/>
      <w:lvlText w:val="11.2.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874E83"/>
    <w:multiLevelType w:val="hybridMultilevel"/>
    <w:tmpl w:val="8E3276E0"/>
    <w:lvl w:ilvl="0" w:tplc="73B2D4B6">
      <w:start w:val="1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1" w15:restartNumberingAfterBreak="0">
    <w:nsid w:val="7F581EAB"/>
    <w:multiLevelType w:val="multilevel"/>
    <w:tmpl w:val="95AC6F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 w16cid:durableId="673457477">
    <w:abstractNumId w:val="0"/>
  </w:num>
  <w:num w:numId="2" w16cid:durableId="1950502943">
    <w:abstractNumId w:val="27"/>
  </w:num>
  <w:num w:numId="3" w16cid:durableId="1138887098">
    <w:abstractNumId w:val="15"/>
  </w:num>
  <w:num w:numId="4" w16cid:durableId="829828747">
    <w:abstractNumId w:val="22"/>
  </w:num>
  <w:num w:numId="5" w16cid:durableId="1882815079">
    <w:abstractNumId w:val="61"/>
  </w:num>
  <w:num w:numId="6" w16cid:durableId="138693068">
    <w:abstractNumId w:val="71"/>
  </w:num>
  <w:num w:numId="7" w16cid:durableId="1148978530">
    <w:abstractNumId w:val="41"/>
  </w:num>
  <w:num w:numId="8" w16cid:durableId="1646666248">
    <w:abstractNumId w:val="48"/>
  </w:num>
  <w:num w:numId="9" w16cid:durableId="46497671">
    <w:abstractNumId w:val="25"/>
  </w:num>
  <w:num w:numId="10" w16cid:durableId="1228687823">
    <w:abstractNumId w:val="32"/>
  </w:num>
  <w:num w:numId="11" w16cid:durableId="1677272591">
    <w:abstractNumId w:val="10"/>
  </w:num>
  <w:num w:numId="12" w16cid:durableId="300506456">
    <w:abstractNumId w:val="33"/>
  </w:num>
  <w:num w:numId="13" w16cid:durableId="164128816">
    <w:abstractNumId w:val="24"/>
  </w:num>
  <w:num w:numId="14" w16cid:durableId="325549503">
    <w:abstractNumId w:val="29"/>
  </w:num>
  <w:num w:numId="15" w16cid:durableId="1236010116">
    <w:abstractNumId w:val="50"/>
  </w:num>
  <w:num w:numId="16" w16cid:durableId="1707871224">
    <w:abstractNumId w:val="47"/>
  </w:num>
  <w:num w:numId="17" w16cid:durableId="1281450474">
    <w:abstractNumId w:val="5"/>
  </w:num>
  <w:num w:numId="18" w16cid:durableId="1336148945">
    <w:abstractNumId w:val="9"/>
  </w:num>
  <w:num w:numId="19" w16cid:durableId="1336111143">
    <w:abstractNumId w:val="20"/>
  </w:num>
  <w:num w:numId="20" w16cid:durableId="1643995767">
    <w:abstractNumId w:val="37"/>
  </w:num>
  <w:num w:numId="21" w16cid:durableId="1834834423">
    <w:abstractNumId w:val="43"/>
  </w:num>
  <w:num w:numId="22" w16cid:durableId="1801609808">
    <w:abstractNumId w:val="40"/>
  </w:num>
  <w:num w:numId="23" w16cid:durableId="168834066">
    <w:abstractNumId w:val="23"/>
  </w:num>
  <w:num w:numId="24" w16cid:durableId="1914314527">
    <w:abstractNumId w:val="35"/>
  </w:num>
  <w:num w:numId="25" w16cid:durableId="730886956">
    <w:abstractNumId w:val="60"/>
  </w:num>
  <w:num w:numId="26" w16cid:durableId="203640170">
    <w:abstractNumId w:val="55"/>
  </w:num>
  <w:num w:numId="27" w16cid:durableId="878318515">
    <w:abstractNumId w:val="19"/>
  </w:num>
  <w:num w:numId="28" w16cid:durableId="578445464">
    <w:abstractNumId w:val="46"/>
  </w:num>
  <w:num w:numId="29" w16cid:durableId="254243651">
    <w:abstractNumId w:val="18"/>
  </w:num>
  <w:num w:numId="30" w16cid:durableId="602538938">
    <w:abstractNumId w:val="66"/>
  </w:num>
  <w:num w:numId="31" w16cid:durableId="1544370811">
    <w:abstractNumId w:val="62"/>
  </w:num>
  <w:num w:numId="32" w16cid:durableId="245694527">
    <w:abstractNumId w:val="63"/>
  </w:num>
  <w:num w:numId="33" w16cid:durableId="1962107723">
    <w:abstractNumId w:val="38"/>
  </w:num>
  <w:num w:numId="34" w16cid:durableId="1411191820">
    <w:abstractNumId w:val="64"/>
  </w:num>
  <w:num w:numId="35" w16cid:durableId="988288812">
    <w:abstractNumId w:val="69"/>
  </w:num>
  <w:num w:numId="36" w16cid:durableId="625934825">
    <w:abstractNumId w:val="70"/>
  </w:num>
  <w:num w:numId="37" w16cid:durableId="70392873">
    <w:abstractNumId w:val="54"/>
  </w:num>
  <w:num w:numId="38" w16cid:durableId="1473789209">
    <w:abstractNumId w:val="44"/>
  </w:num>
  <w:num w:numId="39" w16cid:durableId="1195196817">
    <w:abstractNumId w:val="57"/>
  </w:num>
  <w:num w:numId="40" w16cid:durableId="723793939">
    <w:abstractNumId w:val="51"/>
  </w:num>
  <w:num w:numId="41" w16cid:durableId="1427574050">
    <w:abstractNumId w:val="34"/>
  </w:num>
  <w:num w:numId="42" w16cid:durableId="255478028">
    <w:abstractNumId w:val="21"/>
  </w:num>
  <w:num w:numId="43" w16cid:durableId="1565869723">
    <w:abstractNumId w:val="7"/>
  </w:num>
  <w:num w:numId="44" w16cid:durableId="1463573044">
    <w:abstractNumId w:val="17"/>
  </w:num>
  <w:num w:numId="45" w16cid:durableId="44188358">
    <w:abstractNumId w:val="14"/>
  </w:num>
  <w:num w:numId="46" w16cid:durableId="2116751300">
    <w:abstractNumId w:val="36"/>
  </w:num>
  <w:num w:numId="47" w16cid:durableId="1457796817">
    <w:abstractNumId w:val="52"/>
  </w:num>
  <w:num w:numId="48" w16cid:durableId="900016762">
    <w:abstractNumId w:val="28"/>
  </w:num>
  <w:num w:numId="49" w16cid:durableId="205870848">
    <w:abstractNumId w:val="11"/>
  </w:num>
  <w:num w:numId="50" w16cid:durableId="926842700">
    <w:abstractNumId w:val="13"/>
  </w:num>
  <w:num w:numId="51" w16cid:durableId="1994945643">
    <w:abstractNumId w:val="53"/>
  </w:num>
  <w:num w:numId="52" w16cid:durableId="2138527045">
    <w:abstractNumId w:val="1"/>
  </w:num>
  <w:num w:numId="53" w16cid:durableId="1816531205">
    <w:abstractNumId w:val="45"/>
  </w:num>
  <w:num w:numId="54" w16cid:durableId="1431778016">
    <w:abstractNumId w:val="39"/>
  </w:num>
  <w:num w:numId="55" w16cid:durableId="1701971740">
    <w:abstractNumId w:val="68"/>
  </w:num>
  <w:num w:numId="56" w16cid:durableId="379475957">
    <w:abstractNumId w:val="12"/>
  </w:num>
  <w:num w:numId="57" w16cid:durableId="217592863">
    <w:abstractNumId w:val="30"/>
  </w:num>
  <w:num w:numId="58" w16cid:durableId="426190660">
    <w:abstractNumId w:val="4"/>
  </w:num>
  <w:num w:numId="59" w16cid:durableId="1752390851">
    <w:abstractNumId w:val="65"/>
  </w:num>
  <w:num w:numId="60" w16cid:durableId="2120637130">
    <w:abstractNumId w:val="8"/>
  </w:num>
  <w:num w:numId="61" w16cid:durableId="509176901">
    <w:abstractNumId w:val="26"/>
  </w:num>
  <w:num w:numId="62" w16cid:durableId="1673140687">
    <w:abstractNumId w:val="16"/>
  </w:num>
  <w:num w:numId="63" w16cid:durableId="1947346851">
    <w:abstractNumId w:val="59"/>
  </w:num>
  <w:num w:numId="64" w16cid:durableId="469175559">
    <w:abstractNumId w:val="31"/>
  </w:num>
  <w:num w:numId="65" w16cid:durableId="496304659">
    <w:abstractNumId w:val="42"/>
  </w:num>
  <w:num w:numId="66" w16cid:durableId="1997220709">
    <w:abstractNumId w:val="67"/>
  </w:num>
  <w:num w:numId="67" w16cid:durableId="617025866">
    <w:abstractNumId w:val="56"/>
  </w:num>
  <w:num w:numId="68" w16cid:durableId="557741312">
    <w:abstractNumId w:val="58"/>
  </w:num>
  <w:num w:numId="69" w16cid:durableId="1139109384">
    <w:abstractNumId w:val="2"/>
  </w:num>
  <w:num w:numId="70" w16cid:durableId="1167748072">
    <w:abstractNumId w:val="3"/>
  </w:num>
  <w:num w:numId="71" w16cid:durableId="13307190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04260619">
    <w:abstractNumId w:val="4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0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1D"/>
    <w:rsid w:val="00000EDE"/>
    <w:rsid w:val="000061C1"/>
    <w:rsid w:val="00006740"/>
    <w:rsid w:val="00007725"/>
    <w:rsid w:val="00013B7D"/>
    <w:rsid w:val="00013FCD"/>
    <w:rsid w:val="00014C28"/>
    <w:rsid w:val="0001528C"/>
    <w:rsid w:val="00021323"/>
    <w:rsid w:val="000226B1"/>
    <w:rsid w:val="00022EC5"/>
    <w:rsid w:val="00024959"/>
    <w:rsid w:val="0002564F"/>
    <w:rsid w:val="00025FB3"/>
    <w:rsid w:val="000279AA"/>
    <w:rsid w:val="00030999"/>
    <w:rsid w:val="00030C73"/>
    <w:rsid w:val="000316F8"/>
    <w:rsid w:val="0003451E"/>
    <w:rsid w:val="00035AD2"/>
    <w:rsid w:val="0003693A"/>
    <w:rsid w:val="00036CC5"/>
    <w:rsid w:val="00041AEF"/>
    <w:rsid w:val="00042F55"/>
    <w:rsid w:val="00043BF3"/>
    <w:rsid w:val="000442F3"/>
    <w:rsid w:val="00045EBE"/>
    <w:rsid w:val="00046480"/>
    <w:rsid w:val="00046C3D"/>
    <w:rsid w:val="00047D7F"/>
    <w:rsid w:val="000523F2"/>
    <w:rsid w:val="00052B1B"/>
    <w:rsid w:val="00052B32"/>
    <w:rsid w:val="00053046"/>
    <w:rsid w:val="00054CC7"/>
    <w:rsid w:val="000561DD"/>
    <w:rsid w:val="00060316"/>
    <w:rsid w:val="0006583F"/>
    <w:rsid w:val="00065D46"/>
    <w:rsid w:val="000668C5"/>
    <w:rsid w:val="00066924"/>
    <w:rsid w:val="00067D9F"/>
    <w:rsid w:val="00070B1F"/>
    <w:rsid w:val="00071931"/>
    <w:rsid w:val="000735D1"/>
    <w:rsid w:val="00073D59"/>
    <w:rsid w:val="00074FC4"/>
    <w:rsid w:val="000754BA"/>
    <w:rsid w:val="000774AC"/>
    <w:rsid w:val="00081E30"/>
    <w:rsid w:val="00081F6C"/>
    <w:rsid w:val="00081FB4"/>
    <w:rsid w:val="00082196"/>
    <w:rsid w:val="000826FA"/>
    <w:rsid w:val="00083162"/>
    <w:rsid w:val="000846F6"/>
    <w:rsid w:val="0008502F"/>
    <w:rsid w:val="0009013C"/>
    <w:rsid w:val="000909B1"/>
    <w:rsid w:val="00090F4F"/>
    <w:rsid w:val="0009113B"/>
    <w:rsid w:val="00094195"/>
    <w:rsid w:val="00094B56"/>
    <w:rsid w:val="00094CA4"/>
    <w:rsid w:val="000955D4"/>
    <w:rsid w:val="000960AF"/>
    <w:rsid w:val="0009697B"/>
    <w:rsid w:val="0009762F"/>
    <w:rsid w:val="000A254A"/>
    <w:rsid w:val="000A35A3"/>
    <w:rsid w:val="000A3748"/>
    <w:rsid w:val="000A4282"/>
    <w:rsid w:val="000A54BA"/>
    <w:rsid w:val="000A7FDC"/>
    <w:rsid w:val="000B1853"/>
    <w:rsid w:val="000B5752"/>
    <w:rsid w:val="000B5A6C"/>
    <w:rsid w:val="000B6184"/>
    <w:rsid w:val="000B6FF9"/>
    <w:rsid w:val="000C0DB4"/>
    <w:rsid w:val="000C1667"/>
    <w:rsid w:val="000C2C24"/>
    <w:rsid w:val="000C31B8"/>
    <w:rsid w:val="000C34A6"/>
    <w:rsid w:val="000C6845"/>
    <w:rsid w:val="000C6905"/>
    <w:rsid w:val="000C731F"/>
    <w:rsid w:val="000C7A6E"/>
    <w:rsid w:val="000C7F41"/>
    <w:rsid w:val="000D08D8"/>
    <w:rsid w:val="000D14FB"/>
    <w:rsid w:val="000D340E"/>
    <w:rsid w:val="000D4BA5"/>
    <w:rsid w:val="000D4DE7"/>
    <w:rsid w:val="000D6F3D"/>
    <w:rsid w:val="000D6F9F"/>
    <w:rsid w:val="000D7ACD"/>
    <w:rsid w:val="000D7B53"/>
    <w:rsid w:val="000E2910"/>
    <w:rsid w:val="000E370B"/>
    <w:rsid w:val="000E448A"/>
    <w:rsid w:val="000F0A25"/>
    <w:rsid w:val="000F121F"/>
    <w:rsid w:val="000F1808"/>
    <w:rsid w:val="000F1DC3"/>
    <w:rsid w:val="000F2178"/>
    <w:rsid w:val="000F5DED"/>
    <w:rsid w:val="0010005D"/>
    <w:rsid w:val="001001A7"/>
    <w:rsid w:val="001010DA"/>
    <w:rsid w:val="00101280"/>
    <w:rsid w:val="001031E2"/>
    <w:rsid w:val="00106C95"/>
    <w:rsid w:val="00107A2A"/>
    <w:rsid w:val="00111642"/>
    <w:rsid w:val="001131EB"/>
    <w:rsid w:val="001139BA"/>
    <w:rsid w:val="0011401C"/>
    <w:rsid w:val="001142FE"/>
    <w:rsid w:val="00115AC8"/>
    <w:rsid w:val="001161FB"/>
    <w:rsid w:val="0011621F"/>
    <w:rsid w:val="001177C6"/>
    <w:rsid w:val="00117E53"/>
    <w:rsid w:val="0012079F"/>
    <w:rsid w:val="00121082"/>
    <w:rsid w:val="00122B72"/>
    <w:rsid w:val="0012433E"/>
    <w:rsid w:val="00126CF1"/>
    <w:rsid w:val="00131598"/>
    <w:rsid w:val="00131F29"/>
    <w:rsid w:val="00134728"/>
    <w:rsid w:val="001358D7"/>
    <w:rsid w:val="00136512"/>
    <w:rsid w:val="00136893"/>
    <w:rsid w:val="001379CB"/>
    <w:rsid w:val="00140AA7"/>
    <w:rsid w:val="00140F0A"/>
    <w:rsid w:val="00143DA1"/>
    <w:rsid w:val="001444C2"/>
    <w:rsid w:val="001456F9"/>
    <w:rsid w:val="00145F18"/>
    <w:rsid w:val="00145F2C"/>
    <w:rsid w:val="001461B5"/>
    <w:rsid w:val="00146879"/>
    <w:rsid w:val="00146D55"/>
    <w:rsid w:val="0015359E"/>
    <w:rsid w:val="00153E12"/>
    <w:rsid w:val="001545F9"/>
    <w:rsid w:val="00154C29"/>
    <w:rsid w:val="00157308"/>
    <w:rsid w:val="001607FA"/>
    <w:rsid w:val="0016148E"/>
    <w:rsid w:val="00162CA0"/>
    <w:rsid w:val="00164383"/>
    <w:rsid w:val="001643D2"/>
    <w:rsid w:val="00164AB3"/>
    <w:rsid w:val="00167E1B"/>
    <w:rsid w:val="001702B2"/>
    <w:rsid w:val="00170439"/>
    <w:rsid w:val="00173B8D"/>
    <w:rsid w:val="001800DF"/>
    <w:rsid w:val="0018088E"/>
    <w:rsid w:val="001813D7"/>
    <w:rsid w:val="00183182"/>
    <w:rsid w:val="00184729"/>
    <w:rsid w:val="0018536F"/>
    <w:rsid w:val="00187EA8"/>
    <w:rsid w:val="00190098"/>
    <w:rsid w:val="0019050F"/>
    <w:rsid w:val="00191CC2"/>
    <w:rsid w:val="00192EC1"/>
    <w:rsid w:val="001931A0"/>
    <w:rsid w:val="0019348F"/>
    <w:rsid w:val="00193AAD"/>
    <w:rsid w:val="001958DD"/>
    <w:rsid w:val="00195FE4"/>
    <w:rsid w:val="00196776"/>
    <w:rsid w:val="001A0100"/>
    <w:rsid w:val="001A0206"/>
    <w:rsid w:val="001A2237"/>
    <w:rsid w:val="001A334C"/>
    <w:rsid w:val="001A3CA4"/>
    <w:rsid w:val="001A424A"/>
    <w:rsid w:val="001A5714"/>
    <w:rsid w:val="001A58A7"/>
    <w:rsid w:val="001A662A"/>
    <w:rsid w:val="001A67DD"/>
    <w:rsid w:val="001B02A2"/>
    <w:rsid w:val="001B0423"/>
    <w:rsid w:val="001B308C"/>
    <w:rsid w:val="001B3952"/>
    <w:rsid w:val="001B4933"/>
    <w:rsid w:val="001B78B6"/>
    <w:rsid w:val="001C1570"/>
    <w:rsid w:val="001C18A1"/>
    <w:rsid w:val="001C3569"/>
    <w:rsid w:val="001C3AE8"/>
    <w:rsid w:val="001C3BB9"/>
    <w:rsid w:val="001C430A"/>
    <w:rsid w:val="001C5D80"/>
    <w:rsid w:val="001C647E"/>
    <w:rsid w:val="001C6C02"/>
    <w:rsid w:val="001C77B0"/>
    <w:rsid w:val="001D00AF"/>
    <w:rsid w:val="001D6076"/>
    <w:rsid w:val="001D6764"/>
    <w:rsid w:val="001E1CD1"/>
    <w:rsid w:val="001E2EC7"/>
    <w:rsid w:val="001E56D0"/>
    <w:rsid w:val="001E6A1A"/>
    <w:rsid w:val="001E737A"/>
    <w:rsid w:val="001E791D"/>
    <w:rsid w:val="001F0DC3"/>
    <w:rsid w:val="001F1BCA"/>
    <w:rsid w:val="001F2C74"/>
    <w:rsid w:val="001F3955"/>
    <w:rsid w:val="00200878"/>
    <w:rsid w:val="002013A1"/>
    <w:rsid w:val="002017BE"/>
    <w:rsid w:val="00201B09"/>
    <w:rsid w:val="0020331E"/>
    <w:rsid w:val="00203883"/>
    <w:rsid w:val="00204676"/>
    <w:rsid w:val="00207751"/>
    <w:rsid w:val="00207C82"/>
    <w:rsid w:val="0021063F"/>
    <w:rsid w:val="00211342"/>
    <w:rsid w:val="002114C3"/>
    <w:rsid w:val="002120D3"/>
    <w:rsid w:val="0021259B"/>
    <w:rsid w:val="00212E03"/>
    <w:rsid w:val="0021464D"/>
    <w:rsid w:val="002154CC"/>
    <w:rsid w:val="00215505"/>
    <w:rsid w:val="002155F9"/>
    <w:rsid w:val="00215EB3"/>
    <w:rsid w:val="00216FD9"/>
    <w:rsid w:val="00216FEB"/>
    <w:rsid w:val="00220756"/>
    <w:rsid w:val="0022255B"/>
    <w:rsid w:val="00224DD0"/>
    <w:rsid w:val="00226825"/>
    <w:rsid w:val="00227A69"/>
    <w:rsid w:val="00230084"/>
    <w:rsid w:val="002307B5"/>
    <w:rsid w:val="00230873"/>
    <w:rsid w:val="0023146C"/>
    <w:rsid w:val="00231F6E"/>
    <w:rsid w:val="0023308D"/>
    <w:rsid w:val="00233F85"/>
    <w:rsid w:val="0023486E"/>
    <w:rsid w:val="002364C6"/>
    <w:rsid w:val="00236B15"/>
    <w:rsid w:val="00237210"/>
    <w:rsid w:val="00241317"/>
    <w:rsid w:val="00242202"/>
    <w:rsid w:val="00246A06"/>
    <w:rsid w:val="00251076"/>
    <w:rsid w:val="0025178B"/>
    <w:rsid w:val="00251FF8"/>
    <w:rsid w:val="00253AA5"/>
    <w:rsid w:val="00253F61"/>
    <w:rsid w:val="00255E6B"/>
    <w:rsid w:val="0025626B"/>
    <w:rsid w:val="0026019D"/>
    <w:rsid w:val="002641D0"/>
    <w:rsid w:val="0026547E"/>
    <w:rsid w:val="00266965"/>
    <w:rsid w:val="002679EF"/>
    <w:rsid w:val="00267DA5"/>
    <w:rsid w:val="00267FCC"/>
    <w:rsid w:val="002719C8"/>
    <w:rsid w:val="00271B85"/>
    <w:rsid w:val="00273061"/>
    <w:rsid w:val="002749D2"/>
    <w:rsid w:val="00275168"/>
    <w:rsid w:val="00275F6D"/>
    <w:rsid w:val="00276410"/>
    <w:rsid w:val="00276B81"/>
    <w:rsid w:val="00281F24"/>
    <w:rsid w:val="00282617"/>
    <w:rsid w:val="00282A72"/>
    <w:rsid w:val="00282BBF"/>
    <w:rsid w:val="002837FA"/>
    <w:rsid w:val="00283BE3"/>
    <w:rsid w:val="00286137"/>
    <w:rsid w:val="0029181D"/>
    <w:rsid w:val="002926CA"/>
    <w:rsid w:val="002948C5"/>
    <w:rsid w:val="00296DDF"/>
    <w:rsid w:val="002971C8"/>
    <w:rsid w:val="00297838"/>
    <w:rsid w:val="00297EB9"/>
    <w:rsid w:val="002A046E"/>
    <w:rsid w:val="002A06D1"/>
    <w:rsid w:val="002A0CCB"/>
    <w:rsid w:val="002A16B1"/>
    <w:rsid w:val="002A2C8B"/>
    <w:rsid w:val="002A3EC9"/>
    <w:rsid w:val="002A49BA"/>
    <w:rsid w:val="002A5224"/>
    <w:rsid w:val="002A6467"/>
    <w:rsid w:val="002A680B"/>
    <w:rsid w:val="002A6F1A"/>
    <w:rsid w:val="002A7DF4"/>
    <w:rsid w:val="002B04AF"/>
    <w:rsid w:val="002B0D53"/>
    <w:rsid w:val="002B0FEE"/>
    <w:rsid w:val="002B1E4E"/>
    <w:rsid w:val="002B2AAE"/>
    <w:rsid w:val="002B2EC8"/>
    <w:rsid w:val="002B4164"/>
    <w:rsid w:val="002B6924"/>
    <w:rsid w:val="002C020B"/>
    <w:rsid w:val="002C0572"/>
    <w:rsid w:val="002C395D"/>
    <w:rsid w:val="002C4281"/>
    <w:rsid w:val="002D0421"/>
    <w:rsid w:val="002D4741"/>
    <w:rsid w:val="002D5524"/>
    <w:rsid w:val="002D755C"/>
    <w:rsid w:val="002E0904"/>
    <w:rsid w:val="002E0DFB"/>
    <w:rsid w:val="002E0FD1"/>
    <w:rsid w:val="002E1B29"/>
    <w:rsid w:val="002E1C02"/>
    <w:rsid w:val="002E1D4A"/>
    <w:rsid w:val="002E2691"/>
    <w:rsid w:val="002E2885"/>
    <w:rsid w:val="002E3382"/>
    <w:rsid w:val="002E376F"/>
    <w:rsid w:val="002E4A44"/>
    <w:rsid w:val="002F384A"/>
    <w:rsid w:val="002F438E"/>
    <w:rsid w:val="002F4E10"/>
    <w:rsid w:val="002F4FC8"/>
    <w:rsid w:val="002F50F8"/>
    <w:rsid w:val="002F5750"/>
    <w:rsid w:val="002F7D55"/>
    <w:rsid w:val="00300334"/>
    <w:rsid w:val="00300AD3"/>
    <w:rsid w:val="00300BED"/>
    <w:rsid w:val="00301A47"/>
    <w:rsid w:val="00302757"/>
    <w:rsid w:val="003038F3"/>
    <w:rsid w:val="003053AD"/>
    <w:rsid w:val="00305CBF"/>
    <w:rsid w:val="003071BE"/>
    <w:rsid w:val="00311A50"/>
    <w:rsid w:val="003120B3"/>
    <w:rsid w:val="00312DAB"/>
    <w:rsid w:val="00315654"/>
    <w:rsid w:val="0032089C"/>
    <w:rsid w:val="00321DE7"/>
    <w:rsid w:val="00323638"/>
    <w:rsid w:val="00323E8D"/>
    <w:rsid w:val="00324537"/>
    <w:rsid w:val="00324F04"/>
    <w:rsid w:val="003258BE"/>
    <w:rsid w:val="003279E6"/>
    <w:rsid w:val="00327A35"/>
    <w:rsid w:val="00327EDA"/>
    <w:rsid w:val="003325D4"/>
    <w:rsid w:val="00332E8D"/>
    <w:rsid w:val="00333632"/>
    <w:rsid w:val="00333B36"/>
    <w:rsid w:val="00334B69"/>
    <w:rsid w:val="003361BC"/>
    <w:rsid w:val="003400C9"/>
    <w:rsid w:val="00341655"/>
    <w:rsid w:val="00341838"/>
    <w:rsid w:val="00343C04"/>
    <w:rsid w:val="003457F2"/>
    <w:rsid w:val="00346251"/>
    <w:rsid w:val="00347C97"/>
    <w:rsid w:val="003507FD"/>
    <w:rsid w:val="00351331"/>
    <w:rsid w:val="00351896"/>
    <w:rsid w:val="003522E5"/>
    <w:rsid w:val="00353F63"/>
    <w:rsid w:val="00354DA6"/>
    <w:rsid w:val="00354FBF"/>
    <w:rsid w:val="00357641"/>
    <w:rsid w:val="00357B35"/>
    <w:rsid w:val="0036067E"/>
    <w:rsid w:val="00361365"/>
    <w:rsid w:val="00362E9A"/>
    <w:rsid w:val="00365F9E"/>
    <w:rsid w:val="0036760B"/>
    <w:rsid w:val="0037197C"/>
    <w:rsid w:val="0037502C"/>
    <w:rsid w:val="0037559B"/>
    <w:rsid w:val="0037590A"/>
    <w:rsid w:val="003759A6"/>
    <w:rsid w:val="00380DBF"/>
    <w:rsid w:val="00387BEF"/>
    <w:rsid w:val="0039070A"/>
    <w:rsid w:val="00391D2E"/>
    <w:rsid w:val="00395DE6"/>
    <w:rsid w:val="0039602D"/>
    <w:rsid w:val="003A00EF"/>
    <w:rsid w:val="003A0572"/>
    <w:rsid w:val="003A3F47"/>
    <w:rsid w:val="003A4114"/>
    <w:rsid w:val="003A4E60"/>
    <w:rsid w:val="003B1B98"/>
    <w:rsid w:val="003B1FEF"/>
    <w:rsid w:val="003B2319"/>
    <w:rsid w:val="003B2813"/>
    <w:rsid w:val="003B3996"/>
    <w:rsid w:val="003B41BD"/>
    <w:rsid w:val="003B5A02"/>
    <w:rsid w:val="003B71DB"/>
    <w:rsid w:val="003B7438"/>
    <w:rsid w:val="003B74A8"/>
    <w:rsid w:val="003B7916"/>
    <w:rsid w:val="003C041F"/>
    <w:rsid w:val="003C0DBC"/>
    <w:rsid w:val="003C123E"/>
    <w:rsid w:val="003C1881"/>
    <w:rsid w:val="003C21F8"/>
    <w:rsid w:val="003C4A35"/>
    <w:rsid w:val="003C63EF"/>
    <w:rsid w:val="003C689C"/>
    <w:rsid w:val="003C6F57"/>
    <w:rsid w:val="003D0ECC"/>
    <w:rsid w:val="003D15BC"/>
    <w:rsid w:val="003D2D78"/>
    <w:rsid w:val="003D48EA"/>
    <w:rsid w:val="003D4A23"/>
    <w:rsid w:val="003D4A74"/>
    <w:rsid w:val="003D4D6E"/>
    <w:rsid w:val="003D5252"/>
    <w:rsid w:val="003D706D"/>
    <w:rsid w:val="003E1104"/>
    <w:rsid w:val="003E1647"/>
    <w:rsid w:val="003E2313"/>
    <w:rsid w:val="003E3D4A"/>
    <w:rsid w:val="003E43CC"/>
    <w:rsid w:val="003E4F74"/>
    <w:rsid w:val="003F1013"/>
    <w:rsid w:val="003F2BB9"/>
    <w:rsid w:val="003F3FA3"/>
    <w:rsid w:val="003F50FB"/>
    <w:rsid w:val="003F6170"/>
    <w:rsid w:val="003F723A"/>
    <w:rsid w:val="003F7753"/>
    <w:rsid w:val="003F7D02"/>
    <w:rsid w:val="00400B50"/>
    <w:rsid w:val="00402102"/>
    <w:rsid w:val="004023C9"/>
    <w:rsid w:val="00402578"/>
    <w:rsid w:val="00402D0B"/>
    <w:rsid w:val="00403570"/>
    <w:rsid w:val="00403CA0"/>
    <w:rsid w:val="00404842"/>
    <w:rsid w:val="0040488E"/>
    <w:rsid w:val="0040546B"/>
    <w:rsid w:val="00405C41"/>
    <w:rsid w:val="00413D6C"/>
    <w:rsid w:val="0041596A"/>
    <w:rsid w:val="00416E4D"/>
    <w:rsid w:val="004205AD"/>
    <w:rsid w:val="00420F50"/>
    <w:rsid w:val="00422045"/>
    <w:rsid w:val="0042308A"/>
    <w:rsid w:val="00427010"/>
    <w:rsid w:val="00427931"/>
    <w:rsid w:val="0043123B"/>
    <w:rsid w:val="004318A3"/>
    <w:rsid w:val="00431E37"/>
    <w:rsid w:val="00432254"/>
    <w:rsid w:val="004341D1"/>
    <w:rsid w:val="00435792"/>
    <w:rsid w:val="00435F96"/>
    <w:rsid w:val="00436BBE"/>
    <w:rsid w:val="004400FF"/>
    <w:rsid w:val="00440B2E"/>
    <w:rsid w:val="00443DC9"/>
    <w:rsid w:val="00444B84"/>
    <w:rsid w:val="00444D21"/>
    <w:rsid w:val="004502A3"/>
    <w:rsid w:val="004516B9"/>
    <w:rsid w:val="00452E33"/>
    <w:rsid w:val="00453120"/>
    <w:rsid w:val="0045389D"/>
    <w:rsid w:val="00453D8F"/>
    <w:rsid w:val="00454966"/>
    <w:rsid w:val="00454AD5"/>
    <w:rsid w:val="00454DDE"/>
    <w:rsid w:val="004572B5"/>
    <w:rsid w:val="00460A63"/>
    <w:rsid w:val="00461E68"/>
    <w:rsid w:val="00461F9D"/>
    <w:rsid w:val="0046326E"/>
    <w:rsid w:val="00463AB6"/>
    <w:rsid w:val="00464977"/>
    <w:rsid w:val="00464C6A"/>
    <w:rsid w:val="00465637"/>
    <w:rsid w:val="00467D70"/>
    <w:rsid w:val="00471696"/>
    <w:rsid w:val="004724B2"/>
    <w:rsid w:val="00473C23"/>
    <w:rsid w:val="00474DA3"/>
    <w:rsid w:val="004768FD"/>
    <w:rsid w:val="004771E5"/>
    <w:rsid w:val="004814FA"/>
    <w:rsid w:val="0048162D"/>
    <w:rsid w:val="00482E50"/>
    <w:rsid w:val="004836B7"/>
    <w:rsid w:val="00484AB4"/>
    <w:rsid w:val="004865E9"/>
    <w:rsid w:val="00493C7F"/>
    <w:rsid w:val="00495AFD"/>
    <w:rsid w:val="00496804"/>
    <w:rsid w:val="004976A0"/>
    <w:rsid w:val="004A1A04"/>
    <w:rsid w:val="004A2B34"/>
    <w:rsid w:val="004A3DDC"/>
    <w:rsid w:val="004A428A"/>
    <w:rsid w:val="004A46E5"/>
    <w:rsid w:val="004A4A48"/>
    <w:rsid w:val="004A542E"/>
    <w:rsid w:val="004A5C86"/>
    <w:rsid w:val="004B1EBF"/>
    <w:rsid w:val="004B3D61"/>
    <w:rsid w:val="004B5624"/>
    <w:rsid w:val="004B6EC0"/>
    <w:rsid w:val="004B7303"/>
    <w:rsid w:val="004B7CD5"/>
    <w:rsid w:val="004B7DCE"/>
    <w:rsid w:val="004C12DD"/>
    <w:rsid w:val="004C1B12"/>
    <w:rsid w:val="004C1CD3"/>
    <w:rsid w:val="004C1F43"/>
    <w:rsid w:val="004C6383"/>
    <w:rsid w:val="004C63E6"/>
    <w:rsid w:val="004C6C9E"/>
    <w:rsid w:val="004C72ED"/>
    <w:rsid w:val="004C7CC6"/>
    <w:rsid w:val="004D01E7"/>
    <w:rsid w:val="004D08FC"/>
    <w:rsid w:val="004D0FAC"/>
    <w:rsid w:val="004D258A"/>
    <w:rsid w:val="004D258E"/>
    <w:rsid w:val="004D301A"/>
    <w:rsid w:val="004D3EB8"/>
    <w:rsid w:val="004D3FF4"/>
    <w:rsid w:val="004D732A"/>
    <w:rsid w:val="004E07BC"/>
    <w:rsid w:val="004E2570"/>
    <w:rsid w:val="004E31BA"/>
    <w:rsid w:val="004E44FE"/>
    <w:rsid w:val="004F07DC"/>
    <w:rsid w:val="004F3013"/>
    <w:rsid w:val="004F346D"/>
    <w:rsid w:val="004F4204"/>
    <w:rsid w:val="004F4A19"/>
    <w:rsid w:val="004F6693"/>
    <w:rsid w:val="004F7571"/>
    <w:rsid w:val="00500EAB"/>
    <w:rsid w:val="005025B4"/>
    <w:rsid w:val="00502DB4"/>
    <w:rsid w:val="005039B7"/>
    <w:rsid w:val="00503DFB"/>
    <w:rsid w:val="00503E99"/>
    <w:rsid w:val="00504A78"/>
    <w:rsid w:val="00504F6A"/>
    <w:rsid w:val="00505045"/>
    <w:rsid w:val="005054AE"/>
    <w:rsid w:val="00507548"/>
    <w:rsid w:val="00511178"/>
    <w:rsid w:val="005147FC"/>
    <w:rsid w:val="00515D5E"/>
    <w:rsid w:val="005173BF"/>
    <w:rsid w:val="00517A41"/>
    <w:rsid w:val="005207B8"/>
    <w:rsid w:val="00521CE9"/>
    <w:rsid w:val="005227AA"/>
    <w:rsid w:val="00523211"/>
    <w:rsid w:val="0052493D"/>
    <w:rsid w:val="0052640C"/>
    <w:rsid w:val="00527B05"/>
    <w:rsid w:val="00527BE3"/>
    <w:rsid w:val="00527FF2"/>
    <w:rsid w:val="0053043A"/>
    <w:rsid w:val="00530A5E"/>
    <w:rsid w:val="00532424"/>
    <w:rsid w:val="005327B6"/>
    <w:rsid w:val="00533020"/>
    <w:rsid w:val="00534559"/>
    <w:rsid w:val="00534D1C"/>
    <w:rsid w:val="0053688B"/>
    <w:rsid w:val="005447E3"/>
    <w:rsid w:val="00545975"/>
    <w:rsid w:val="00545EF4"/>
    <w:rsid w:val="00546E55"/>
    <w:rsid w:val="00547A2D"/>
    <w:rsid w:val="00550860"/>
    <w:rsid w:val="00551A56"/>
    <w:rsid w:val="0055280C"/>
    <w:rsid w:val="00553658"/>
    <w:rsid w:val="00553689"/>
    <w:rsid w:val="00554999"/>
    <w:rsid w:val="0055695D"/>
    <w:rsid w:val="00561B46"/>
    <w:rsid w:val="005646FC"/>
    <w:rsid w:val="00564C87"/>
    <w:rsid w:val="00565810"/>
    <w:rsid w:val="0056708E"/>
    <w:rsid w:val="005700C5"/>
    <w:rsid w:val="00570D7E"/>
    <w:rsid w:val="00570F7E"/>
    <w:rsid w:val="005719A8"/>
    <w:rsid w:val="005728BF"/>
    <w:rsid w:val="00572E01"/>
    <w:rsid w:val="00573E1A"/>
    <w:rsid w:val="005746F5"/>
    <w:rsid w:val="00575335"/>
    <w:rsid w:val="00577061"/>
    <w:rsid w:val="00581058"/>
    <w:rsid w:val="00581D2C"/>
    <w:rsid w:val="00585A68"/>
    <w:rsid w:val="00590B76"/>
    <w:rsid w:val="0059128C"/>
    <w:rsid w:val="00591305"/>
    <w:rsid w:val="00591698"/>
    <w:rsid w:val="00593475"/>
    <w:rsid w:val="00593F80"/>
    <w:rsid w:val="00594416"/>
    <w:rsid w:val="00594B58"/>
    <w:rsid w:val="00594C20"/>
    <w:rsid w:val="00594D64"/>
    <w:rsid w:val="005954CA"/>
    <w:rsid w:val="00595EDE"/>
    <w:rsid w:val="00597184"/>
    <w:rsid w:val="00597DEB"/>
    <w:rsid w:val="005A2476"/>
    <w:rsid w:val="005A24DE"/>
    <w:rsid w:val="005A345D"/>
    <w:rsid w:val="005A34C7"/>
    <w:rsid w:val="005A49FD"/>
    <w:rsid w:val="005A4AC3"/>
    <w:rsid w:val="005A5CFA"/>
    <w:rsid w:val="005A62BE"/>
    <w:rsid w:val="005A72B9"/>
    <w:rsid w:val="005A7926"/>
    <w:rsid w:val="005A7E86"/>
    <w:rsid w:val="005B000B"/>
    <w:rsid w:val="005B0057"/>
    <w:rsid w:val="005B0EC8"/>
    <w:rsid w:val="005B2812"/>
    <w:rsid w:val="005B2CE1"/>
    <w:rsid w:val="005B352E"/>
    <w:rsid w:val="005B414E"/>
    <w:rsid w:val="005B6C85"/>
    <w:rsid w:val="005B7290"/>
    <w:rsid w:val="005C470F"/>
    <w:rsid w:val="005C74B1"/>
    <w:rsid w:val="005D06B6"/>
    <w:rsid w:val="005D0F1A"/>
    <w:rsid w:val="005D266D"/>
    <w:rsid w:val="005D366D"/>
    <w:rsid w:val="005D3A8C"/>
    <w:rsid w:val="005D46FF"/>
    <w:rsid w:val="005D4A6F"/>
    <w:rsid w:val="005D510C"/>
    <w:rsid w:val="005D5CC1"/>
    <w:rsid w:val="005D75B1"/>
    <w:rsid w:val="005E1D82"/>
    <w:rsid w:val="005F1393"/>
    <w:rsid w:val="005F17CC"/>
    <w:rsid w:val="005F1D11"/>
    <w:rsid w:val="005F21A3"/>
    <w:rsid w:val="005F626F"/>
    <w:rsid w:val="005F6B48"/>
    <w:rsid w:val="005F6E98"/>
    <w:rsid w:val="005F6F06"/>
    <w:rsid w:val="005F7348"/>
    <w:rsid w:val="005F7667"/>
    <w:rsid w:val="005F7ED2"/>
    <w:rsid w:val="00601C3E"/>
    <w:rsid w:val="00602758"/>
    <w:rsid w:val="00604BE2"/>
    <w:rsid w:val="006052C1"/>
    <w:rsid w:val="0060597B"/>
    <w:rsid w:val="00606EFE"/>
    <w:rsid w:val="00607EC4"/>
    <w:rsid w:val="006106AB"/>
    <w:rsid w:val="00611135"/>
    <w:rsid w:val="006151B1"/>
    <w:rsid w:val="0061552C"/>
    <w:rsid w:val="006167D3"/>
    <w:rsid w:val="00621215"/>
    <w:rsid w:val="006230ED"/>
    <w:rsid w:val="006238D8"/>
    <w:rsid w:val="00624444"/>
    <w:rsid w:val="00624B9C"/>
    <w:rsid w:val="00624C5B"/>
    <w:rsid w:val="006277DB"/>
    <w:rsid w:val="00627826"/>
    <w:rsid w:val="00630E79"/>
    <w:rsid w:val="0063126B"/>
    <w:rsid w:val="00632618"/>
    <w:rsid w:val="0063373D"/>
    <w:rsid w:val="00634163"/>
    <w:rsid w:val="00634761"/>
    <w:rsid w:val="00637E3E"/>
    <w:rsid w:val="00640F01"/>
    <w:rsid w:val="00641893"/>
    <w:rsid w:val="0064303C"/>
    <w:rsid w:val="00643243"/>
    <w:rsid w:val="00643659"/>
    <w:rsid w:val="00643A14"/>
    <w:rsid w:val="00643EF5"/>
    <w:rsid w:val="00644C02"/>
    <w:rsid w:val="00645B0A"/>
    <w:rsid w:val="00647A53"/>
    <w:rsid w:val="00647AC5"/>
    <w:rsid w:val="00652BAF"/>
    <w:rsid w:val="00654455"/>
    <w:rsid w:val="00654E06"/>
    <w:rsid w:val="006553F1"/>
    <w:rsid w:val="006555A4"/>
    <w:rsid w:val="006557ED"/>
    <w:rsid w:val="0065602D"/>
    <w:rsid w:val="00656767"/>
    <w:rsid w:val="006609D3"/>
    <w:rsid w:val="0066105E"/>
    <w:rsid w:val="0066214E"/>
    <w:rsid w:val="00662477"/>
    <w:rsid w:val="00662EA8"/>
    <w:rsid w:val="00663E8A"/>
    <w:rsid w:val="00665B20"/>
    <w:rsid w:val="00670928"/>
    <w:rsid w:val="00671318"/>
    <w:rsid w:val="00671A4C"/>
    <w:rsid w:val="006740FE"/>
    <w:rsid w:val="0067571F"/>
    <w:rsid w:val="006774EB"/>
    <w:rsid w:val="0068005E"/>
    <w:rsid w:val="006803DE"/>
    <w:rsid w:val="0068109B"/>
    <w:rsid w:val="0068152A"/>
    <w:rsid w:val="00681BE5"/>
    <w:rsid w:val="006839FB"/>
    <w:rsid w:val="006843A7"/>
    <w:rsid w:val="00684658"/>
    <w:rsid w:val="006878C4"/>
    <w:rsid w:val="006922CC"/>
    <w:rsid w:val="006933A9"/>
    <w:rsid w:val="00693DBA"/>
    <w:rsid w:val="0069550A"/>
    <w:rsid w:val="006956EA"/>
    <w:rsid w:val="00696F75"/>
    <w:rsid w:val="006A0A47"/>
    <w:rsid w:val="006A0DBC"/>
    <w:rsid w:val="006A1CD1"/>
    <w:rsid w:val="006A426E"/>
    <w:rsid w:val="006A43E0"/>
    <w:rsid w:val="006A49A8"/>
    <w:rsid w:val="006A5648"/>
    <w:rsid w:val="006A6808"/>
    <w:rsid w:val="006A7E67"/>
    <w:rsid w:val="006B0BE6"/>
    <w:rsid w:val="006B19EE"/>
    <w:rsid w:val="006C00EF"/>
    <w:rsid w:val="006C0E78"/>
    <w:rsid w:val="006C558C"/>
    <w:rsid w:val="006C596D"/>
    <w:rsid w:val="006D0511"/>
    <w:rsid w:val="006D101F"/>
    <w:rsid w:val="006D1938"/>
    <w:rsid w:val="006D49EF"/>
    <w:rsid w:val="006D5639"/>
    <w:rsid w:val="006D7D94"/>
    <w:rsid w:val="006E21B2"/>
    <w:rsid w:val="006E2F34"/>
    <w:rsid w:val="006E445C"/>
    <w:rsid w:val="006E4733"/>
    <w:rsid w:val="006E65B2"/>
    <w:rsid w:val="006E7415"/>
    <w:rsid w:val="006F04AE"/>
    <w:rsid w:val="006F23F5"/>
    <w:rsid w:val="00700011"/>
    <w:rsid w:val="00701804"/>
    <w:rsid w:val="00703B8F"/>
    <w:rsid w:val="00703E55"/>
    <w:rsid w:val="00703FAC"/>
    <w:rsid w:val="00706240"/>
    <w:rsid w:val="00706669"/>
    <w:rsid w:val="00706F7F"/>
    <w:rsid w:val="00707B7F"/>
    <w:rsid w:val="007147B9"/>
    <w:rsid w:val="00715E78"/>
    <w:rsid w:val="00716080"/>
    <w:rsid w:val="007164D3"/>
    <w:rsid w:val="00720207"/>
    <w:rsid w:val="00720294"/>
    <w:rsid w:val="007207F8"/>
    <w:rsid w:val="00722103"/>
    <w:rsid w:val="00723612"/>
    <w:rsid w:val="00724268"/>
    <w:rsid w:val="007245D7"/>
    <w:rsid w:val="00724FC9"/>
    <w:rsid w:val="00726728"/>
    <w:rsid w:val="007269A1"/>
    <w:rsid w:val="00731B48"/>
    <w:rsid w:val="0073401F"/>
    <w:rsid w:val="00744E85"/>
    <w:rsid w:val="00745E71"/>
    <w:rsid w:val="007477BA"/>
    <w:rsid w:val="00750515"/>
    <w:rsid w:val="00752BE2"/>
    <w:rsid w:val="00753FBE"/>
    <w:rsid w:val="00755042"/>
    <w:rsid w:val="00755AE3"/>
    <w:rsid w:val="00756261"/>
    <w:rsid w:val="007573B5"/>
    <w:rsid w:val="007604B5"/>
    <w:rsid w:val="00760966"/>
    <w:rsid w:val="00763B3F"/>
    <w:rsid w:val="00771096"/>
    <w:rsid w:val="00772925"/>
    <w:rsid w:val="00772A11"/>
    <w:rsid w:val="007749C2"/>
    <w:rsid w:val="00777916"/>
    <w:rsid w:val="00777E27"/>
    <w:rsid w:val="00781835"/>
    <w:rsid w:val="0078184F"/>
    <w:rsid w:val="0078244C"/>
    <w:rsid w:val="00782538"/>
    <w:rsid w:val="0078296D"/>
    <w:rsid w:val="00786209"/>
    <w:rsid w:val="007864FF"/>
    <w:rsid w:val="00786A1F"/>
    <w:rsid w:val="00786B2D"/>
    <w:rsid w:val="00791340"/>
    <w:rsid w:val="0079361B"/>
    <w:rsid w:val="00794AAA"/>
    <w:rsid w:val="00794C55"/>
    <w:rsid w:val="00796AAF"/>
    <w:rsid w:val="00797F66"/>
    <w:rsid w:val="007A492A"/>
    <w:rsid w:val="007A5583"/>
    <w:rsid w:val="007A5694"/>
    <w:rsid w:val="007B0618"/>
    <w:rsid w:val="007B1A99"/>
    <w:rsid w:val="007B3F38"/>
    <w:rsid w:val="007B6137"/>
    <w:rsid w:val="007B6EE1"/>
    <w:rsid w:val="007B75CB"/>
    <w:rsid w:val="007C0972"/>
    <w:rsid w:val="007C3923"/>
    <w:rsid w:val="007C51EC"/>
    <w:rsid w:val="007C5867"/>
    <w:rsid w:val="007C5B1E"/>
    <w:rsid w:val="007C6534"/>
    <w:rsid w:val="007D006C"/>
    <w:rsid w:val="007D0AAC"/>
    <w:rsid w:val="007D1453"/>
    <w:rsid w:val="007D196A"/>
    <w:rsid w:val="007D1ED5"/>
    <w:rsid w:val="007D1FAC"/>
    <w:rsid w:val="007D4E84"/>
    <w:rsid w:val="007D54D6"/>
    <w:rsid w:val="007D65D2"/>
    <w:rsid w:val="007D790D"/>
    <w:rsid w:val="007D79D9"/>
    <w:rsid w:val="007E20F1"/>
    <w:rsid w:val="007E35BA"/>
    <w:rsid w:val="007E582C"/>
    <w:rsid w:val="007E63AD"/>
    <w:rsid w:val="007E7922"/>
    <w:rsid w:val="007E7B5A"/>
    <w:rsid w:val="007E7C90"/>
    <w:rsid w:val="007F15F9"/>
    <w:rsid w:val="007F2F42"/>
    <w:rsid w:val="007F35FF"/>
    <w:rsid w:val="007F3B1C"/>
    <w:rsid w:val="007F41D1"/>
    <w:rsid w:val="007F7C1E"/>
    <w:rsid w:val="0080176B"/>
    <w:rsid w:val="0080207F"/>
    <w:rsid w:val="00803FAA"/>
    <w:rsid w:val="008050B8"/>
    <w:rsid w:val="00805A84"/>
    <w:rsid w:val="0080669A"/>
    <w:rsid w:val="008122E2"/>
    <w:rsid w:val="008134E1"/>
    <w:rsid w:val="008142ED"/>
    <w:rsid w:val="00816EBE"/>
    <w:rsid w:val="00817032"/>
    <w:rsid w:val="00817AB6"/>
    <w:rsid w:val="0082023A"/>
    <w:rsid w:val="008214BB"/>
    <w:rsid w:val="008219D7"/>
    <w:rsid w:val="00822ECC"/>
    <w:rsid w:val="00824498"/>
    <w:rsid w:val="008248DD"/>
    <w:rsid w:val="00824CB9"/>
    <w:rsid w:val="008268DC"/>
    <w:rsid w:val="00826B2A"/>
    <w:rsid w:val="00834810"/>
    <w:rsid w:val="0083506C"/>
    <w:rsid w:val="0083601E"/>
    <w:rsid w:val="0084032C"/>
    <w:rsid w:val="00840930"/>
    <w:rsid w:val="00841661"/>
    <w:rsid w:val="00845AA9"/>
    <w:rsid w:val="0084607F"/>
    <w:rsid w:val="00847D43"/>
    <w:rsid w:val="008501D0"/>
    <w:rsid w:val="008512EF"/>
    <w:rsid w:val="008515A4"/>
    <w:rsid w:val="00851B15"/>
    <w:rsid w:val="008534EE"/>
    <w:rsid w:val="008535F1"/>
    <w:rsid w:val="00856912"/>
    <w:rsid w:val="008577EB"/>
    <w:rsid w:val="00860486"/>
    <w:rsid w:val="00862C92"/>
    <w:rsid w:val="00864C78"/>
    <w:rsid w:val="00865B21"/>
    <w:rsid w:val="00865E56"/>
    <w:rsid w:val="008667DF"/>
    <w:rsid w:val="008717D8"/>
    <w:rsid w:val="00871C02"/>
    <w:rsid w:val="008727FA"/>
    <w:rsid w:val="00874B26"/>
    <w:rsid w:val="00876AD3"/>
    <w:rsid w:val="008771EC"/>
    <w:rsid w:val="008818CF"/>
    <w:rsid w:val="008822E9"/>
    <w:rsid w:val="008837BD"/>
    <w:rsid w:val="008855D9"/>
    <w:rsid w:val="00892EF2"/>
    <w:rsid w:val="00893D15"/>
    <w:rsid w:val="00896426"/>
    <w:rsid w:val="00897D69"/>
    <w:rsid w:val="008A04F3"/>
    <w:rsid w:val="008A5445"/>
    <w:rsid w:val="008A69C4"/>
    <w:rsid w:val="008B1295"/>
    <w:rsid w:val="008B22C1"/>
    <w:rsid w:val="008B327B"/>
    <w:rsid w:val="008B5224"/>
    <w:rsid w:val="008B542B"/>
    <w:rsid w:val="008B6619"/>
    <w:rsid w:val="008B79D2"/>
    <w:rsid w:val="008B7DEF"/>
    <w:rsid w:val="008B7ECD"/>
    <w:rsid w:val="008C0088"/>
    <w:rsid w:val="008C1EE5"/>
    <w:rsid w:val="008C347F"/>
    <w:rsid w:val="008C425E"/>
    <w:rsid w:val="008C642F"/>
    <w:rsid w:val="008C7364"/>
    <w:rsid w:val="008D059D"/>
    <w:rsid w:val="008D06E2"/>
    <w:rsid w:val="008D155D"/>
    <w:rsid w:val="008D1881"/>
    <w:rsid w:val="008D1BD1"/>
    <w:rsid w:val="008D254C"/>
    <w:rsid w:val="008D3547"/>
    <w:rsid w:val="008D4285"/>
    <w:rsid w:val="008D774D"/>
    <w:rsid w:val="008D7752"/>
    <w:rsid w:val="008E0C5A"/>
    <w:rsid w:val="008E0C90"/>
    <w:rsid w:val="008E10B3"/>
    <w:rsid w:val="008E48A5"/>
    <w:rsid w:val="008F00F0"/>
    <w:rsid w:val="008F129C"/>
    <w:rsid w:val="008F1DEE"/>
    <w:rsid w:val="008F2DD3"/>
    <w:rsid w:val="008F2F0E"/>
    <w:rsid w:val="008F3ADA"/>
    <w:rsid w:val="008F3D69"/>
    <w:rsid w:val="008F5471"/>
    <w:rsid w:val="008F569B"/>
    <w:rsid w:val="008F5926"/>
    <w:rsid w:val="008F5B2C"/>
    <w:rsid w:val="008F5FFE"/>
    <w:rsid w:val="008F7985"/>
    <w:rsid w:val="009008C1"/>
    <w:rsid w:val="00902B81"/>
    <w:rsid w:val="00903822"/>
    <w:rsid w:val="0090396F"/>
    <w:rsid w:val="00912A0C"/>
    <w:rsid w:val="0091302C"/>
    <w:rsid w:val="0091358C"/>
    <w:rsid w:val="00913617"/>
    <w:rsid w:val="00914799"/>
    <w:rsid w:val="00915C45"/>
    <w:rsid w:val="00917170"/>
    <w:rsid w:val="009176B1"/>
    <w:rsid w:val="00920473"/>
    <w:rsid w:val="00922E10"/>
    <w:rsid w:val="009236FA"/>
    <w:rsid w:val="00923A7C"/>
    <w:rsid w:val="009247B2"/>
    <w:rsid w:val="00925AD0"/>
    <w:rsid w:val="00931E9A"/>
    <w:rsid w:val="00933B1E"/>
    <w:rsid w:val="00933B4C"/>
    <w:rsid w:val="00933D8D"/>
    <w:rsid w:val="00934102"/>
    <w:rsid w:val="00934632"/>
    <w:rsid w:val="00934933"/>
    <w:rsid w:val="00935246"/>
    <w:rsid w:val="0093770B"/>
    <w:rsid w:val="009379DD"/>
    <w:rsid w:val="0094219E"/>
    <w:rsid w:val="00942237"/>
    <w:rsid w:val="00944845"/>
    <w:rsid w:val="00944DD9"/>
    <w:rsid w:val="00946F8F"/>
    <w:rsid w:val="00947078"/>
    <w:rsid w:val="00950E18"/>
    <w:rsid w:val="009512D6"/>
    <w:rsid w:val="00953B0F"/>
    <w:rsid w:val="00955284"/>
    <w:rsid w:val="00956FC6"/>
    <w:rsid w:val="009577C7"/>
    <w:rsid w:val="009612E1"/>
    <w:rsid w:val="00961980"/>
    <w:rsid w:val="009622D4"/>
    <w:rsid w:val="00962442"/>
    <w:rsid w:val="0096451D"/>
    <w:rsid w:val="0097164E"/>
    <w:rsid w:val="009735AC"/>
    <w:rsid w:val="009735AF"/>
    <w:rsid w:val="00975589"/>
    <w:rsid w:val="0097563E"/>
    <w:rsid w:val="00975939"/>
    <w:rsid w:val="00976B44"/>
    <w:rsid w:val="00976BA3"/>
    <w:rsid w:val="00976BD5"/>
    <w:rsid w:val="00976C6E"/>
    <w:rsid w:val="00977F25"/>
    <w:rsid w:val="009801FA"/>
    <w:rsid w:val="009811FD"/>
    <w:rsid w:val="00981B5E"/>
    <w:rsid w:val="0098271F"/>
    <w:rsid w:val="00984C0C"/>
    <w:rsid w:val="0098694D"/>
    <w:rsid w:val="00987499"/>
    <w:rsid w:val="0099266F"/>
    <w:rsid w:val="00993CCE"/>
    <w:rsid w:val="009943F2"/>
    <w:rsid w:val="00995852"/>
    <w:rsid w:val="00996379"/>
    <w:rsid w:val="009973F1"/>
    <w:rsid w:val="009A439D"/>
    <w:rsid w:val="009A47F8"/>
    <w:rsid w:val="009A53EF"/>
    <w:rsid w:val="009A63FB"/>
    <w:rsid w:val="009A6F4D"/>
    <w:rsid w:val="009A6FEB"/>
    <w:rsid w:val="009B2597"/>
    <w:rsid w:val="009B2C43"/>
    <w:rsid w:val="009B3DE9"/>
    <w:rsid w:val="009B7163"/>
    <w:rsid w:val="009C1969"/>
    <w:rsid w:val="009C1C83"/>
    <w:rsid w:val="009C287A"/>
    <w:rsid w:val="009C2DB7"/>
    <w:rsid w:val="009C36D3"/>
    <w:rsid w:val="009C379C"/>
    <w:rsid w:val="009C658F"/>
    <w:rsid w:val="009D1087"/>
    <w:rsid w:val="009D20A3"/>
    <w:rsid w:val="009D3234"/>
    <w:rsid w:val="009D3933"/>
    <w:rsid w:val="009E0A25"/>
    <w:rsid w:val="009E1607"/>
    <w:rsid w:val="009E6D4C"/>
    <w:rsid w:val="009E77E3"/>
    <w:rsid w:val="009F0F13"/>
    <w:rsid w:val="009F181C"/>
    <w:rsid w:val="009F4F20"/>
    <w:rsid w:val="009F5102"/>
    <w:rsid w:val="009F77B8"/>
    <w:rsid w:val="00A010B4"/>
    <w:rsid w:val="00A0255A"/>
    <w:rsid w:val="00A10FE3"/>
    <w:rsid w:val="00A14D63"/>
    <w:rsid w:val="00A15751"/>
    <w:rsid w:val="00A169A1"/>
    <w:rsid w:val="00A172A8"/>
    <w:rsid w:val="00A178E4"/>
    <w:rsid w:val="00A20058"/>
    <w:rsid w:val="00A22BFD"/>
    <w:rsid w:val="00A231B1"/>
    <w:rsid w:val="00A2366E"/>
    <w:rsid w:val="00A24900"/>
    <w:rsid w:val="00A24B85"/>
    <w:rsid w:val="00A26588"/>
    <w:rsid w:val="00A27B54"/>
    <w:rsid w:val="00A327B0"/>
    <w:rsid w:val="00A34BA7"/>
    <w:rsid w:val="00A352BF"/>
    <w:rsid w:val="00A36E0E"/>
    <w:rsid w:val="00A40448"/>
    <w:rsid w:val="00A41524"/>
    <w:rsid w:val="00A432B1"/>
    <w:rsid w:val="00A44ABA"/>
    <w:rsid w:val="00A522D7"/>
    <w:rsid w:val="00A5343E"/>
    <w:rsid w:val="00A534AE"/>
    <w:rsid w:val="00A5401F"/>
    <w:rsid w:val="00A553F3"/>
    <w:rsid w:val="00A62E78"/>
    <w:rsid w:val="00A64844"/>
    <w:rsid w:val="00A6524D"/>
    <w:rsid w:val="00A66617"/>
    <w:rsid w:val="00A666E1"/>
    <w:rsid w:val="00A67FBE"/>
    <w:rsid w:val="00A72D7B"/>
    <w:rsid w:val="00A72EF2"/>
    <w:rsid w:val="00A73203"/>
    <w:rsid w:val="00A76114"/>
    <w:rsid w:val="00A76953"/>
    <w:rsid w:val="00A8247F"/>
    <w:rsid w:val="00A83B8D"/>
    <w:rsid w:val="00A841C5"/>
    <w:rsid w:val="00A84C52"/>
    <w:rsid w:val="00A86386"/>
    <w:rsid w:val="00A909E1"/>
    <w:rsid w:val="00A91093"/>
    <w:rsid w:val="00A921E6"/>
    <w:rsid w:val="00A95181"/>
    <w:rsid w:val="00AA234B"/>
    <w:rsid w:val="00AA2E6A"/>
    <w:rsid w:val="00AA3AED"/>
    <w:rsid w:val="00AA4032"/>
    <w:rsid w:val="00AA42E4"/>
    <w:rsid w:val="00AA4CE1"/>
    <w:rsid w:val="00AA5680"/>
    <w:rsid w:val="00AA7B39"/>
    <w:rsid w:val="00AB0F35"/>
    <w:rsid w:val="00AC0529"/>
    <w:rsid w:val="00AC05A6"/>
    <w:rsid w:val="00AC2D44"/>
    <w:rsid w:val="00AC3B38"/>
    <w:rsid w:val="00AC4072"/>
    <w:rsid w:val="00AC4FA3"/>
    <w:rsid w:val="00AC6B66"/>
    <w:rsid w:val="00AC7356"/>
    <w:rsid w:val="00AD03AA"/>
    <w:rsid w:val="00AD1E08"/>
    <w:rsid w:val="00AD2094"/>
    <w:rsid w:val="00AD2CB8"/>
    <w:rsid w:val="00AD383D"/>
    <w:rsid w:val="00AD3AF6"/>
    <w:rsid w:val="00AD4B85"/>
    <w:rsid w:val="00AE02C5"/>
    <w:rsid w:val="00AE0359"/>
    <w:rsid w:val="00AE16F2"/>
    <w:rsid w:val="00AE2593"/>
    <w:rsid w:val="00AE34AC"/>
    <w:rsid w:val="00AE499A"/>
    <w:rsid w:val="00AE7EA2"/>
    <w:rsid w:val="00AF0285"/>
    <w:rsid w:val="00AF23EB"/>
    <w:rsid w:val="00AF3046"/>
    <w:rsid w:val="00AF5A3F"/>
    <w:rsid w:val="00AF65F6"/>
    <w:rsid w:val="00AF71B2"/>
    <w:rsid w:val="00B01037"/>
    <w:rsid w:val="00B046C1"/>
    <w:rsid w:val="00B04AF3"/>
    <w:rsid w:val="00B05560"/>
    <w:rsid w:val="00B07B61"/>
    <w:rsid w:val="00B10934"/>
    <w:rsid w:val="00B10D0F"/>
    <w:rsid w:val="00B12947"/>
    <w:rsid w:val="00B12FC4"/>
    <w:rsid w:val="00B139DA"/>
    <w:rsid w:val="00B13C56"/>
    <w:rsid w:val="00B1404A"/>
    <w:rsid w:val="00B14F14"/>
    <w:rsid w:val="00B15425"/>
    <w:rsid w:val="00B15978"/>
    <w:rsid w:val="00B15FA5"/>
    <w:rsid w:val="00B16C57"/>
    <w:rsid w:val="00B17174"/>
    <w:rsid w:val="00B17EC4"/>
    <w:rsid w:val="00B21CB4"/>
    <w:rsid w:val="00B21E48"/>
    <w:rsid w:val="00B22AC3"/>
    <w:rsid w:val="00B23B4C"/>
    <w:rsid w:val="00B25031"/>
    <w:rsid w:val="00B2537F"/>
    <w:rsid w:val="00B26279"/>
    <w:rsid w:val="00B305DD"/>
    <w:rsid w:val="00B320CB"/>
    <w:rsid w:val="00B32DF9"/>
    <w:rsid w:val="00B33B6E"/>
    <w:rsid w:val="00B3562B"/>
    <w:rsid w:val="00B364D5"/>
    <w:rsid w:val="00B36E49"/>
    <w:rsid w:val="00B412EF"/>
    <w:rsid w:val="00B414DD"/>
    <w:rsid w:val="00B42525"/>
    <w:rsid w:val="00B43896"/>
    <w:rsid w:val="00B438CC"/>
    <w:rsid w:val="00B44F26"/>
    <w:rsid w:val="00B450E4"/>
    <w:rsid w:val="00B46218"/>
    <w:rsid w:val="00B50A8A"/>
    <w:rsid w:val="00B5197A"/>
    <w:rsid w:val="00B5385E"/>
    <w:rsid w:val="00B54B4D"/>
    <w:rsid w:val="00B55138"/>
    <w:rsid w:val="00B5567A"/>
    <w:rsid w:val="00B558F4"/>
    <w:rsid w:val="00B559B1"/>
    <w:rsid w:val="00B56829"/>
    <w:rsid w:val="00B57FEF"/>
    <w:rsid w:val="00B61DD0"/>
    <w:rsid w:val="00B63D70"/>
    <w:rsid w:val="00B654D3"/>
    <w:rsid w:val="00B65B89"/>
    <w:rsid w:val="00B665D7"/>
    <w:rsid w:val="00B745FE"/>
    <w:rsid w:val="00B75360"/>
    <w:rsid w:val="00B7598A"/>
    <w:rsid w:val="00B75A3E"/>
    <w:rsid w:val="00B8056D"/>
    <w:rsid w:val="00B80BB9"/>
    <w:rsid w:val="00B80C90"/>
    <w:rsid w:val="00B819CD"/>
    <w:rsid w:val="00B823E1"/>
    <w:rsid w:val="00B84F10"/>
    <w:rsid w:val="00B85B99"/>
    <w:rsid w:val="00B868AC"/>
    <w:rsid w:val="00B868E9"/>
    <w:rsid w:val="00B8786A"/>
    <w:rsid w:val="00B87D3A"/>
    <w:rsid w:val="00B93CEA"/>
    <w:rsid w:val="00B946CD"/>
    <w:rsid w:val="00BA0258"/>
    <w:rsid w:val="00BA19AB"/>
    <w:rsid w:val="00BA383C"/>
    <w:rsid w:val="00BA3BE9"/>
    <w:rsid w:val="00BA52C8"/>
    <w:rsid w:val="00BA6328"/>
    <w:rsid w:val="00BA65E3"/>
    <w:rsid w:val="00BA75E9"/>
    <w:rsid w:val="00BB06DB"/>
    <w:rsid w:val="00BB31C2"/>
    <w:rsid w:val="00BB4734"/>
    <w:rsid w:val="00BB7494"/>
    <w:rsid w:val="00BC19D3"/>
    <w:rsid w:val="00BC2A0C"/>
    <w:rsid w:val="00BC3D0B"/>
    <w:rsid w:val="00BC49E3"/>
    <w:rsid w:val="00BC5287"/>
    <w:rsid w:val="00BC5F68"/>
    <w:rsid w:val="00BC758F"/>
    <w:rsid w:val="00BC776E"/>
    <w:rsid w:val="00BD09CE"/>
    <w:rsid w:val="00BD2ED3"/>
    <w:rsid w:val="00BD3067"/>
    <w:rsid w:val="00BD6025"/>
    <w:rsid w:val="00BD7696"/>
    <w:rsid w:val="00BD78E4"/>
    <w:rsid w:val="00BD79EF"/>
    <w:rsid w:val="00BD7BDC"/>
    <w:rsid w:val="00BD7E2D"/>
    <w:rsid w:val="00BE055A"/>
    <w:rsid w:val="00BE15CA"/>
    <w:rsid w:val="00BE47A2"/>
    <w:rsid w:val="00BE66E9"/>
    <w:rsid w:val="00BE6DC4"/>
    <w:rsid w:val="00BF027B"/>
    <w:rsid w:val="00BF0658"/>
    <w:rsid w:val="00BF07B1"/>
    <w:rsid w:val="00BF146D"/>
    <w:rsid w:val="00BF2120"/>
    <w:rsid w:val="00BF3823"/>
    <w:rsid w:val="00BF3B13"/>
    <w:rsid w:val="00BF3D00"/>
    <w:rsid w:val="00BF59B4"/>
    <w:rsid w:val="00BF6108"/>
    <w:rsid w:val="00BF61AA"/>
    <w:rsid w:val="00C040CF"/>
    <w:rsid w:val="00C0441D"/>
    <w:rsid w:val="00C0712A"/>
    <w:rsid w:val="00C074E6"/>
    <w:rsid w:val="00C11896"/>
    <w:rsid w:val="00C11DF1"/>
    <w:rsid w:val="00C12C5B"/>
    <w:rsid w:val="00C131E1"/>
    <w:rsid w:val="00C14489"/>
    <w:rsid w:val="00C14AD2"/>
    <w:rsid w:val="00C1587E"/>
    <w:rsid w:val="00C15BDF"/>
    <w:rsid w:val="00C15DEF"/>
    <w:rsid w:val="00C16544"/>
    <w:rsid w:val="00C171BF"/>
    <w:rsid w:val="00C1776B"/>
    <w:rsid w:val="00C17C80"/>
    <w:rsid w:val="00C20F0D"/>
    <w:rsid w:val="00C21165"/>
    <w:rsid w:val="00C2140A"/>
    <w:rsid w:val="00C2225A"/>
    <w:rsid w:val="00C2275C"/>
    <w:rsid w:val="00C23BB9"/>
    <w:rsid w:val="00C24EB2"/>
    <w:rsid w:val="00C250D4"/>
    <w:rsid w:val="00C30C26"/>
    <w:rsid w:val="00C32A81"/>
    <w:rsid w:val="00C32F67"/>
    <w:rsid w:val="00C330A2"/>
    <w:rsid w:val="00C3324C"/>
    <w:rsid w:val="00C347BE"/>
    <w:rsid w:val="00C34ED8"/>
    <w:rsid w:val="00C35B95"/>
    <w:rsid w:val="00C4121E"/>
    <w:rsid w:val="00C42E30"/>
    <w:rsid w:val="00C44EB1"/>
    <w:rsid w:val="00C45ED8"/>
    <w:rsid w:val="00C46748"/>
    <w:rsid w:val="00C47128"/>
    <w:rsid w:val="00C51621"/>
    <w:rsid w:val="00C56040"/>
    <w:rsid w:val="00C6004D"/>
    <w:rsid w:val="00C61348"/>
    <w:rsid w:val="00C628E7"/>
    <w:rsid w:val="00C64A31"/>
    <w:rsid w:val="00C65FB1"/>
    <w:rsid w:val="00C67EB5"/>
    <w:rsid w:val="00C7041F"/>
    <w:rsid w:val="00C715B9"/>
    <w:rsid w:val="00C76015"/>
    <w:rsid w:val="00C761D1"/>
    <w:rsid w:val="00C77B53"/>
    <w:rsid w:val="00C8042C"/>
    <w:rsid w:val="00C80ED3"/>
    <w:rsid w:val="00C80F7A"/>
    <w:rsid w:val="00C836B3"/>
    <w:rsid w:val="00C84592"/>
    <w:rsid w:val="00C87FF3"/>
    <w:rsid w:val="00C90622"/>
    <w:rsid w:val="00C91199"/>
    <w:rsid w:val="00C925B2"/>
    <w:rsid w:val="00C92970"/>
    <w:rsid w:val="00C948AB"/>
    <w:rsid w:val="00C96842"/>
    <w:rsid w:val="00CA239E"/>
    <w:rsid w:val="00CA3A27"/>
    <w:rsid w:val="00CA3E59"/>
    <w:rsid w:val="00CA6C3F"/>
    <w:rsid w:val="00CA70B6"/>
    <w:rsid w:val="00CB1223"/>
    <w:rsid w:val="00CB1B07"/>
    <w:rsid w:val="00CB2990"/>
    <w:rsid w:val="00CB47B9"/>
    <w:rsid w:val="00CB640B"/>
    <w:rsid w:val="00CB6929"/>
    <w:rsid w:val="00CC008C"/>
    <w:rsid w:val="00CC00B2"/>
    <w:rsid w:val="00CC4678"/>
    <w:rsid w:val="00CC5E91"/>
    <w:rsid w:val="00CC6E2E"/>
    <w:rsid w:val="00CC759D"/>
    <w:rsid w:val="00CD06D1"/>
    <w:rsid w:val="00CD0CED"/>
    <w:rsid w:val="00CD0FDF"/>
    <w:rsid w:val="00CD1A62"/>
    <w:rsid w:val="00CD6580"/>
    <w:rsid w:val="00CE0127"/>
    <w:rsid w:val="00CE09F4"/>
    <w:rsid w:val="00CE1DD0"/>
    <w:rsid w:val="00CE2B2C"/>
    <w:rsid w:val="00CE3F22"/>
    <w:rsid w:val="00CE43EF"/>
    <w:rsid w:val="00CE592F"/>
    <w:rsid w:val="00CF0C3C"/>
    <w:rsid w:val="00CF1B29"/>
    <w:rsid w:val="00CF1B7F"/>
    <w:rsid w:val="00CF2206"/>
    <w:rsid w:val="00CF6264"/>
    <w:rsid w:val="00CF65F1"/>
    <w:rsid w:val="00CF7F66"/>
    <w:rsid w:val="00D001E3"/>
    <w:rsid w:val="00D0249C"/>
    <w:rsid w:val="00D02708"/>
    <w:rsid w:val="00D02766"/>
    <w:rsid w:val="00D02ECD"/>
    <w:rsid w:val="00D042B6"/>
    <w:rsid w:val="00D0594A"/>
    <w:rsid w:val="00D07C5A"/>
    <w:rsid w:val="00D123AD"/>
    <w:rsid w:val="00D12690"/>
    <w:rsid w:val="00D127D8"/>
    <w:rsid w:val="00D14D75"/>
    <w:rsid w:val="00D162D2"/>
    <w:rsid w:val="00D16A6A"/>
    <w:rsid w:val="00D17047"/>
    <w:rsid w:val="00D1771D"/>
    <w:rsid w:val="00D17C89"/>
    <w:rsid w:val="00D20981"/>
    <w:rsid w:val="00D21B8B"/>
    <w:rsid w:val="00D21D70"/>
    <w:rsid w:val="00D22E0C"/>
    <w:rsid w:val="00D23221"/>
    <w:rsid w:val="00D249BA"/>
    <w:rsid w:val="00D24B34"/>
    <w:rsid w:val="00D25987"/>
    <w:rsid w:val="00D30C7C"/>
    <w:rsid w:val="00D312F3"/>
    <w:rsid w:val="00D315DB"/>
    <w:rsid w:val="00D315F2"/>
    <w:rsid w:val="00D33439"/>
    <w:rsid w:val="00D3403C"/>
    <w:rsid w:val="00D34ABB"/>
    <w:rsid w:val="00D35D37"/>
    <w:rsid w:val="00D363CD"/>
    <w:rsid w:val="00D370BD"/>
    <w:rsid w:val="00D436CD"/>
    <w:rsid w:val="00D44285"/>
    <w:rsid w:val="00D46925"/>
    <w:rsid w:val="00D51026"/>
    <w:rsid w:val="00D51EC9"/>
    <w:rsid w:val="00D52294"/>
    <w:rsid w:val="00D523DD"/>
    <w:rsid w:val="00D5391B"/>
    <w:rsid w:val="00D55A01"/>
    <w:rsid w:val="00D568A7"/>
    <w:rsid w:val="00D57E76"/>
    <w:rsid w:val="00D609EE"/>
    <w:rsid w:val="00D60B5D"/>
    <w:rsid w:val="00D612E3"/>
    <w:rsid w:val="00D618F2"/>
    <w:rsid w:val="00D62E8D"/>
    <w:rsid w:val="00D64C9F"/>
    <w:rsid w:val="00D655CE"/>
    <w:rsid w:val="00D65766"/>
    <w:rsid w:val="00D667F3"/>
    <w:rsid w:val="00D674BE"/>
    <w:rsid w:val="00D70DFC"/>
    <w:rsid w:val="00D710CD"/>
    <w:rsid w:val="00D739C7"/>
    <w:rsid w:val="00D745E9"/>
    <w:rsid w:val="00D77D20"/>
    <w:rsid w:val="00D803F2"/>
    <w:rsid w:val="00D832DF"/>
    <w:rsid w:val="00D8331F"/>
    <w:rsid w:val="00D91E04"/>
    <w:rsid w:val="00D925E2"/>
    <w:rsid w:val="00D927AA"/>
    <w:rsid w:val="00D92B4B"/>
    <w:rsid w:val="00D94FE8"/>
    <w:rsid w:val="00D95D08"/>
    <w:rsid w:val="00D96FEC"/>
    <w:rsid w:val="00DA254E"/>
    <w:rsid w:val="00DA4BAF"/>
    <w:rsid w:val="00DA63F4"/>
    <w:rsid w:val="00DA7EEE"/>
    <w:rsid w:val="00DB0A5F"/>
    <w:rsid w:val="00DB1271"/>
    <w:rsid w:val="00DB1F02"/>
    <w:rsid w:val="00DB275C"/>
    <w:rsid w:val="00DB63DA"/>
    <w:rsid w:val="00DC5E94"/>
    <w:rsid w:val="00DC7689"/>
    <w:rsid w:val="00DD0A7F"/>
    <w:rsid w:val="00DD14FF"/>
    <w:rsid w:val="00DD2479"/>
    <w:rsid w:val="00DD2EB6"/>
    <w:rsid w:val="00DD3C1F"/>
    <w:rsid w:val="00DD55FC"/>
    <w:rsid w:val="00DD7968"/>
    <w:rsid w:val="00DE079E"/>
    <w:rsid w:val="00DE1FB3"/>
    <w:rsid w:val="00DE2ECD"/>
    <w:rsid w:val="00DE34FF"/>
    <w:rsid w:val="00DE384C"/>
    <w:rsid w:val="00DE3AC6"/>
    <w:rsid w:val="00DE3F7D"/>
    <w:rsid w:val="00DE5064"/>
    <w:rsid w:val="00DF147E"/>
    <w:rsid w:val="00DF2946"/>
    <w:rsid w:val="00DF398F"/>
    <w:rsid w:val="00DF4A92"/>
    <w:rsid w:val="00DF51A5"/>
    <w:rsid w:val="00DF696E"/>
    <w:rsid w:val="00DF6A19"/>
    <w:rsid w:val="00E01CFF"/>
    <w:rsid w:val="00E0424D"/>
    <w:rsid w:val="00E04856"/>
    <w:rsid w:val="00E05C32"/>
    <w:rsid w:val="00E06F84"/>
    <w:rsid w:val="00E10553"/>
    <w:rsid w:val="00E1215B"/>
    <w:rsid w:val="00E12451"/>
    <w:rsid w:val="00E1277C"/>
    <w:rsid w:val="00E15F84"/>
    <w:rsid w:val="00E16FD9"/>
    <w:rsid w:val="00E16FEA"/>
    <w:rsid w:val="00E209F5"/>
    <w:rsid w:val="00E20B66"/>
    <w:rsid w:val="00E22C18"/>
    <w:rsid w:val="00E239F4"/>
    <w:rsid w:val="00E23CCD"/>
    <w:rsid w:val="00E245D5"/>
    <w:rsid w:val="00E2588B"/>
    <w:rsid w:val="00E271FA"/>
    <w:rsid w:val="00E27703"/>
    <w:rsid w:val="00E2789F"/>
    <w:rsid w:val="00E27AB5"/>
    <w:rsid w:val="00E30573"/>
    <w:rsid w:val="00E31262"/>
    <w:rsid w:val="00E31902"/>
    <w:rsid w:val="00E32A58"/>
    <w:rsid w:val="00E333C1"/>
    <w:rsid w:val="00E3357C"/>
    <w:rsid w:val="00E34032"/>
    <w:rsid w:val="00E37086"/>
    <w:rsid w:val="00E37487"/>
    <w:rsid w:val="00E40996"/>
    <w:rsid w:val="00E40D9E"/>
    <w:rsid w:val="00E40ED7"/>
    <w:rsid w:val="00E41F1F"/>
    <w:rsid w:val="00E42088"/>
    <w:rsid w:val="00E45B41"/>
    <w:rsid w:val="00E461B0"/>
    <w:rsid w:val="00E46C3E"/>
    <w:rsid w:val="00E47F11"/>
    <w:rsid w:val="00E503C4"/>
    <w:rsid w:val="00E51AB7"/>
    <w:rsid w:val="00E5342C"/>
    <w:rsid w:val="00E5443E"/>
    <w:rsid w:val="00E54DE7"/>
    <w:rsid w:val="00E5637C"/>
    <w:rsid w:val="00E56FB2"/>
    <w:rsid w:val="00E57E94"/>
    <w:rsid w:val="00E6047F"/>
    <w:rsid w:val="00E6138C"/>
    <w:rsid w:val="00E61C45"/>
    <w:rsid w:val="00E62BEA"/>
    <w:rsid w:val="00E62F06"/>
    <w:rsid w:val="00E644B2"/>
    <w:rsid w:val="00E6563C"/>
    <w:rsid w:val="00E675CD"/>
    <w:rsid w:val="00E67A92"/>
    <w:rsid w:val="00E707FF"/>
    <w:rsid w:val="00E71747"/>
    <w:rsid w:val="00E71FCD"/>
    <w:rsid w:val="00E72340"/>
    <w:rsid w:val="00E72B29"/>
    <w:rsid w:val="00E735B6"/>
    <w:rsid w:val="00E745AF"/>
    <w:rsid w:val="00E74FC5"/>
    <w:rsid w:val="00E755C3"/>
    <w:rsid w:val="00E7639E"/>
    <w:rsid w:val="00E7743F"/>
    <w:rsid w:val="00E77C1F"/>
    <w:rsid w:val="00E80B58"/>
    <w:rsid w:val="00E8135E"/>
    <w:rsid w:val="00E81CC1"/>
    <w:rsid w:val="00E8207C"/>
    <w:rsid w:val="00E828B2"/>
    <w:rsid w:val="00E87A3F"/>
    <w:rsid w:val="00E9040F"/>
    <w:rsid w:val="00E9223B"/>
    <w:rsid w:val="00E924C2"/>
    <w:rsid w:val="00E926C0"/>
    <w:rsid w:val="00E927EF"/>
    <w:rsid w:val="00E954F3"/>
    <w:rsid w:val="00EA34BC"/>
    <w:rsid w:val="00EA399A"/>
    <w:rsid w:val="00EA485B"/>
    <w:rsid w:val="00EA4CC5"/>
    <w:rsid w:val="00EA51F1"/>
    <w:rsid w:val="00EA74EB"/>
    <w:rsid w:val="00EB365E"/>
    <w:rsid w:val="00EB4722"/>
    <w:rsid w:val="00EB4FDA"/>
    <w:rsid w:val="00EB60F2"/>
    <w:rsid w:val="00EB731E"/>
    <w:rsid w:val="00EC32AC"/>
    <w:rsid w:val="00EC4BB3"/>
    <w:rsid w:val="00EC745F"/>
    <w:rsid w:val="00EC7F09"/>
    <w:rsid w:val="00ED06B2"/>
    <w:rsid w:val="00ED2381"/>
    <w:rsid w:val="00ED3344"/>
    <w:rsid w:val="00ED46D1"/>
    <w:rsid w:val="00ED4793"/>
    <w:rsid w:val="00ED4889"/>
    <w:rsid w:val="00ED549C"/>
    <w:rsid w:val="00ED5959"/>
    <w:rsid w:val="00ED63DE"/>
    <w:rsid w:val="00ED7AE2"/>
    <w:rsid w:val="00ED7F24"/>
    <w:rsid w:val="00EE077F"/>
    <w:rsid w:val="00EE0844"/>
    <w:rsid w:val="00EE14B6"/>
    <w:rsid w:val="00EE160B"/>
    <w:rsid w:val="00EE199E"/>
    <w:rsid w:val="00EE1BB6"/>
    <w:rsid w:val="00EE2095"/>
    <w:rsid w:val="00EE302E"/>
    <w:rsid w:val="00EE4002"/>
    <w:rsid w:val="00EE4D41"/>
    <w:rsid w:val="00EF09D0"/>
    <w:rsid w:val="00EF3659"/>
    <w:rsid w:val="00EF3C56"/>
    <w:rsid w:val="00EF3D25"/>
    <w:rsid w:val="00EF4569"/>
    <w:rsid w:val="00EF7B43"/>
    <w:rsid w:val="00F00776"/>
    <w:rsid w:val="00F0196E"/>
    <w:rsid w:val="00F02659"/>
    <w:rsid w:val="00F02731"/>
    <w:rsid w:val="00F06CCD"/>
    <w:rsid w:val="00F12636"/>
    <w:rsid w:val="00F14A9B"/>
    <w:rsid w:val="00F15D7A"/>
    <w:rsid w:val="00F16B88"/>
    <w:rsid w:val="00F174BD"/>
    <w:rsid w:val="00F21F67"/>
    <w:rsid w:val="00F23C08"/>
    <w:rsid w:val="00F30E8E"/>
    <w:rsid w:val="00F321B1"/>
    <w:rsid w:val="00F32F24"/>
    <w:rsid w:val="00F336B9"/>
    <w:rsid w:val="00F348A5"/>
    <w:rsid w:val="00F36096"/>
    <w:rsid w:val="00F4014E"/>
    <w:rsid w:val="00F443ED"/>
    <w:rsid w:val="00F45189"/>
    <w:rsid w:val="00F45438"/>
    <w:rsid w:val="00F458FA"/>
    <w:rsid w:val="00F458FE"/>
    <w:rsid w:val="00F459BC"/>
    <w:rsid w:val="00F45C05"/>
    <w:rsid w:val="00F45F22"/>
    <w:rsid w:val="00F4757F"/>
    <w:rsid w:val="00F505A5"/>
    <w:rsid w:val="00F51912"/>
    <w:rsid w:val="00F52567"/>
    <w:rsid w:val="00F52C39"/>
    <w:rsid w:val="00F5381A"/>
    <w:rsid w:val="00F55551"/>
    <w:rsid w:val="00F57E17"/>
    <w:rsid w:val="00F57F95"/>
    <w:rsid w:val="00F6050D"/>
    <w:rsid w:val="00F60EF1"/>
    <w:rsid w:val="00F63306"/>
    <w:rsid w:val="00F64116"/>
    <w:rsid w:val="00F65A18"/>
    <w:rsid w:val="00F66532"/>
    <w:rsid w:val="00F676B6"/>
    <w:rsid w:val="00F71934"/>
    <w:rsid w:val="00F720F2"/>
    <w:rsid w:val="00F72690"/>
    <w:rsid w:val="00F72EDC"/>
    <w:rsid w:val="00F80D53"/>
    <w:rsid w:val="00F816CC"/>
    <w:rsid w:val="00F81E6E"/>
    <w:rsid w:val="00F82F35"/>
    <w:rsid w:val="00F844F4"/>
    <w:rsid w:val="00F8465D"/>
    <w:rsid w:val="00F8667E"/>
    <w:rsid w:val="00F87151"/>
    <w:rsid w:val="00F931A3"/>
    <w:rsid w:val="00F935B0"/>
    <w:rsid w:val="00F94721"/>
    <w:rsid w:val="00F9477A"/>
    <w:rsid w:val="00F97535"/>
    <w:rsid w:val="00F97E60"/>
    <w:rsid w:val="00FA6146"/>
    <w:rsid w:val="00FA6693"/>
    <w:rsid w:val="00FA74B5"/>
    <w:rsid w:val="00FB1EEF"/>
    <w:rsid w:val="00FB267E"/>
    <w:rsid w:val="00FB38AC"/>
    <w:rsid w:val="00FB3C0A"/>
    <w:rsid w:val="00FB441B"/>
    <w:rsid w:val="00FB4A09"/>
    <w:rsid w:val="00FB4FE4"/>
    <w:rsid w:val="00FB6905"/>
    <w:rsid w:val="00FC072A"/>
    <w:rsid w:val="00FC0AB3"/>
    <w:rsid w:val="00FC1D50"/>
    <w:rsid w:val="00FC20F5"/>
    <w:rsid w:val="00FC2A8C"/>
    <w:rsid w:val="00FC49E7"/>
    <w:rsid w:val="00FC4FB6"/>
    <w:rsid w:val="00FC564D"/>
    <w:rsid w:val="00FC56B0"/>
    <w:rsid w:val="00FC62D8"/>
    <w:rsid w:val="00FC6D4C"/>
    <w:rsid w:val="00FC70CE"/>
    <w:rsid w:val="00FC7460"/>
    <w:rsid w:val="00FD3412"/>
    <w:rsid w:val="00FD4E35"/>
    <w:rsid w:val="00FE025F"/>
    <w:rsid w:val="00FE18D9"/>
    <w:rsid w:val="00FE2B5D"/>
    <w:rsid w:val="00FE7460"/>
    <w:rsid w:val="00FE7558"/>
    <w:rsid w:val="00FE755D"/>
    <w:rsid w:val="00FE7575"/>
    <w:rsid w:val="00FE789C"/>
    <w:rsid w:val="00FE7A76"/>
    <w:rsid w:val="00FF06A1"/>
    <w:rsid w:val="00FF31F1"/>
    <w:rsid w:val="00FF5022"/>
    <w:rsid w:val="00FF5810"/>
    <w:rsid w:val="00FF6B2A"/>
    <w:rsid w:val="00FF6CE5"/>
    <w:rsid w:val="00FF7596"/>
    <w:rsid w:val="00FF7902"/>
    <w:rsid w:val="06D9E45E"/>
    <w:rsid w:val="136B1197"/>
    <w:rsid w:val="1475E0E9"/>
    <w:rsid w:val="266D027C"/>
    <w:rsid w:val="26ED8C82"/>
    <w:rsid w:val="39205905"/>
    <w:rsid w:val="3A8C9716"/>
    <w:rsid w:val="410B23C9"/>
    <w:rsid w:val="501B034B"/>
    <w:rsid w:val="54F90A71"/>
    <w:rsid w:val="570F569C"/>
    <w:rsid w:val="5991E862"/>
    <w:rsid w:val="5F86D033"/>
    <w:rsid w:val="60FCF84F"/>
    <w:rsid w:val="7EE9E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8FEF5D5"/>
  <w15:docId w15:val="{24DAAEF0-DD51-4FEC-999B-F2AABFCD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C5287"/>
  </w:style>
  <w:style w:type="paragraph" w:styleId="10">
    <w:name w:val="heading 1"/>
    <w:basedOn w:val="a0"/>
    <w:next w:val="a0"/>
    <w:link w:val="11"/>
    <w:qFormat/>
    <w:rsid w:val="0078253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0">
    <w:name w:val="heading 2"/>
    <w:basedOn w:val="a0"/>
    <w:next w:val="a0"/>
    <w:link w:val="21"/>
    <w:qFormat/>
    <w:rsid w:val="00782538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4865E9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78253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4865E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78253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1"/>
      <w:lang w:eastAsia="ru-RU"/>
    </w:rPr>
  </w:style>
  <w:style w:type="paragraph" w:styleId="7">
    <w:name w:val="heading 7"/>
    <w:basedOn w:val="a0"/>
    <w:next w:val="a0"/>
    <w:link w:val="70"/>
    <w:qFormat/>
    <w:rsid w:val="004865E9"/>
    <w:pPr>
      <w:keepNext/>
      <w:widowControl w:val="0"/>
      <w:tabs>
        <w:tab w:val="left" w:pos="851"/>
      </w:tabs>
      <w:spacing w:after="0" w:line="240" w:lineRule="auto"/>
      <w:ind w:right="103"/>
      <w:jc w:val="center"/>
      <w:outlineLvl w:val="6"/>
    </w:pPr>
    <w:rPr>
      <w:rFonts w:ascii="Times New Roman" w:eastAsia="Times New Roman" w:hAnsi="Times New Roman" w:cs="Times New Roman"/>
      <w:b/>
      <w:sz w:val="24"/>
      <w:szCs w:val="36"/>
      <w:lang w:eastAsia="ru-RU"/>
    </w:rPr>
  </w:style>
  <w:style w:type="paragraph" w:styleId="8">
    <w:name w:val="heading 8"/>
    <w:basedOn w:val="a0"/>
    <w:next w:val="a0"/>
    <w:link w:val="80"/>
    <w:qFormat/>
    <w:rsid w:val="004865E9"/>
    <w:pPr>
      <w:keepNext/>
      <w:widowControl w:val="0"/>
      <w:spacing w:after="0" w:line="240" w:lineRule="auto"/>
      <w:ind w:right="708"/>
      <w:jc w:val="center"/>
      <w:outlineLvl w:val="7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9">
    <w:name w:val="heading 9"/>
    <w:basedOn w:val="a0"/>
    <w:next w:val="a0"/>
    <w:link w:val="90"/>
    <w:qFormat/>
    <w:rsid w:val="004865E9"/>
    <w:pPr>
      <w:keepNext/>
      <w:widowControl w:val="0"/>
      <w:spacing w:before="120" w:after="0" w:line="240" w:lineRule="auto"/>
      <w:ind w:firstLine="34"/>
      <w:jc w:val="center"/>
      <w:outlineLvl w:val="8"/>
    </w:pPr>
    <w:rPr>
      <w:rFonts w:ascii="Times New Roman" w:eastAsia="Times New Roman" w:hAnsi="Times New Roman" w:cs="Times New Roman"/>
      <w:b/>
      <w:sz w:val="24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B65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B654D3"/>
  </w:style>
  <w:style w:type="paragraph" w:styleId="a6">
    <w:name w:val="footer"/>
    <w:basedOn w:val="a0"/>
    <w:link w:val="a7"/>
    <w:uiPriority w:val="99"/>
    <w:unhideWhenUsed/>
    <w:rsid w:val="00B65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654D3"/>
  </w:style>
  <w:style w:type="paragraph" w:styleId="a8">
    <w:name w:val="Balloon Text"/>
    <w:basedOn w:val="a0"/>
    <w:link w:val="a9"/>
    <w:semiHidden/>
    <w:unhideWhenUsed/>
    <w:rsid w:val="00B6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654D3"/>
    <w:rPr>
      <w:rFonts w:ascii="Tahoma" w:hAnsi="Tahoma" w:cs="Tahoma"/>
      <w:sz w:val="16"/>
      <w:szCs w:val="16"/>
    </w:rPr>
  </w:style>
  <w:style w:type="paragraph" w:styleId="aa">
    <w:name w:val="Normal (Web)"/>
    <w:basedOn w:val="a0"/>
    <w:uiPriority w:val="99"/>
    <w:unhideWhenUsed/>
    <w:rsid w:val="00500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0"/>
    <w:uiPriority w:val="34"/>
    <w:qFormat/>
    <w:rsid w:val="00E40ED7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7825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1">
    <w:name w:val="Заголовок 2 Знак"/>
    <w:basedOn w:val="a1"/>
    <w:link w:val="20"/>
    <w:rsid w:val="0078253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7825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782538"/>
    <w:rPr>
      <w:rFonts w:ascii="Times New Roman" w:eastAsia="Times New Roman" w:hAnsi="Times New Roman" w:cs="Times New Roman"/>
      <w:b/>
      <w:color w:val="000000"/>
      <w:sz w:val="24"/>
      <w:szCs w:val="21"/>
      <w:lang w:eastAsia="ru-RU"/>
    </w:rPr>
  </w:style>
  <w:style w:type="paragraph" w:styleId="22">
    <w:name w:val="Body Text 2"/>
    <w:basedOn w:val="a0"/>
    <w:link w:val="23"/>
    <w:rsid w:val="0078253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3">
    <w:name w:val="Основной текст 2 Знак"/>
    <w:basedOn w:val="a1"/>
    <w:link w:val="22"/>
    <w:rsid w:val="007825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4865E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4865E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4865E9"/>
    <w:rPr>
      <w:rFonts w:ascii="Times New Roman" w:eastAsia="Times New Roman" w:hAnsi="Times New Roman" w:cs="Times New Roman"/>
      <w:b/>
      <w:sz w:val="24"/>
      <w:szCs w:val="36"/>
      <w:lang w:eastAsia="ru-RU"/>
    </w:rPr>
  </w:style>
  <w:style w:type="character" w:customStyle="1" w:styleId="80">
    <w:name w:val="Заголовок 8 Знак"/>
    <w:basedOn w:val="a1"/>
    <w:link w:val="8"/>
    <w:rsid w:val="004865E9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90">
    <w:name w:val="Заголовок 9 Знак"/>
    <w:basedOn w:val="a1"/>
    <w:link w:val="9"/>
    <w:rsid w:val="004865E9"/>
    <w:rPr>
      <w:rFonts w:ascii="Times New Roman" w:eastAsia="Times New Roman" w:hAnsi="Times New Roman" w:cs="Times New Roman"/>
      <w:b/>
      <w:sz w:val="24"/>
      <w:szCs w:val="36"/>
      <w:lang w:eastAsia="ru-RU"/>
    </w:rPr>
  </w:style>
  <w:style w:type="paragraph" w:customStyle="1" w:styleId="12">
    <w:name w:val="заголовок 1"/>
    <w:basedOn w:val="a0"/>
    <w:next w:val="a0"/>
    <w:rsid w:val="004865E9"/>
    <w:pPr>
      <w:keepNext/>
      <w:spacing w:before="240" w:after="60" w:line="240" w:lineRule="auto"/>
      <w:ind w:firstLine="708"/>
      <w:jc w:val="both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customStyle="1" w:styleId="24">
    <w:name w:val="заголовок 2"/>
    <w:basedOn w:val="a0"/>
    <w:next w:val="a0"/>
    <w:rsid w:val="004865E9"/>
    <w:pPr>
      <w:keepNext/>
      <w:spacing w:before="240" w:after="120" w:line="240" w:lineRule="auto"/>
      <w:ind w:left="680" w:hanging="340"/>
      <w:jc w:val="center"/>
    </w:pPr>
    <w:rPr>
      <w:rFonts w:ascii="Times New Roman" w:eastAsia="Times New Roman" w:hAnsi="Times New Roman" w:cs="Times New Roman"/>
      <w:b/>
      <w:i/>
      <w:kern w:val="28"/>
      <w:sz w:val="28"/>
      <w:szCs w:val="20"/>
      <w:lang w:val="en-US" w:eastAsia="ru-RU"/>
    </w:rPr>
  </w:style>
  <w:style w:type="paragraph" w:customStyle="1" w:styleId="31">
    <w:name w:val="заголовок 3"/>
    <w:basedOn w:val="a0"/>
    <w:next w:val="a0"/>
    <w:rsid w:val="004865E9"/>
    <w:pPr>
      <w:keepNext/>
      <w:spacing w:before="240" w:after="60" w:line="240" w:lineRule="auto"/>
      <w:ind w:firstLine="708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41">
    <w:name w:val="заголовок 4"/>
    <w:basedOn w:val="a0"/>
    <w:next w:val="a0"/>
    <w:rsid w:val="004865E9"/>
    <w:pPr>
      <w:keepNext/>
      <w:spacing w:before="240" w:after="60" w:line="240" w:lineRule="auto"/>
      <w:ind w:firstLine="708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61">
    <w:name w:val="заголовок 6"/>
    <w:basedOn w:val="a0"/>
    <w:next w:val="a0"/>
    <w:rsid w:val="004865E9"/>
    <w:pPr>
      <w:keepNext/>
      <w:spacing w:after="0" w:line="240" w:lineRule="auto"/>
      <w:ind w:left="34" w:firstLine="425"/>
    </w:pPr>
    <w:rPr>
      <w:rFonts w:ascii="Tms Rmn" w:eastAsia="Times New Roman" w:hAnsi="Tms Rmn" w:cs="Times New Roman"/>
      <w:sz w:val="24"/>
      <w:szCs w:val="20"/>
      <w:lang w:eastAsia="ru-RU"/>
    </w:rPr>
  </w:style>
  <w:style w:type="character" w:customStyle="1" w:styleId="ac">
    <w:name w:val="номер страницы"/>
    <w:basedOn w:val="a1"/>
    <w:rsid w:val="004865E9"/>
  </w:style>
  <w:style w:type="paragraph" w:customStyle="1" w:styleId="Comm">
    <w:name w:val="Comm"/>
    <w:basedOn w:val="a0"/>
    <w:rsid w:val="004865E9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text">
    <w:name w:val="text"/>
    <w:basedOn w:val="a0"/>
    <w:rsid w:val="004865E9"/>
    <w:pPr>
      <w:spacing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rsid w:val="004865E9"/>
    <w:rPr>
      <w:noProof w:val="0"/>
    </w:rPr>
  </w:style>
  <w:style w:type="paragraph" w:customStyle="1" w:styleId="Point2">
    <w:name w:val="Point_2"/>
    <w:basedOn w:val="a0"/>
    <w:rsid w:val="004865E9"/>
    <w:pPr>
      <w:spacing w:after="0" w:line="240" w:lineRule="auto"/>
      <w:ind w:left="1080" w:right="706" w:hanging="360"/>
      <w:jc w:val="both"/>
    </w:pPr>
    <w:rPr>
      <w:rFonts w:ascii="Journal" w:eastAsia="Times New Roman" w:hAnsi="Journal" w:cs="Times New Roman"/>
      <w:b/>
      <w:sz w:val="16"/>
      <w:szCs w:val="20"/>
      <w:lang w:val="en-GB" w:eastAsia="ru-RU"/>
    </w:rPr>
  </w:style>
  <w:style w:type="paragraph" w:customStyle="1" w:styleId="13">
    <w:name w:val="оглавление 1"/>
    <w:basedOn w:val="a0"/>
    <w:next w:val="a0"/>
    <w:rsid w:val="004865E9"/>
    <w:pPr>
      <w:tabs>
        <w:tab w:val="right" w:leader="dot" w:pos="9639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главление 2"/>
    <w:basedOn w:val="a0"/>
    <w:next w:val="a0"/>
    <w:rsid w:val="004865E9"/>
    <w:pPr>
      <w:tabs>
        <w:tab w:val="right" w:leader="dot" w:pos="9639"/>
      </w:tabs>
      <w:spacing w:after="0" w:line="240" w:lineRule="auto"/>
      <w:ind w:left="24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">
    <w:name w:val="оглавление 3"/>
    <w:basedOn w:val="a0"/>
    <w:next w:val="a0"/>
    <w:rsid w:val="004865E9"/>
    <w:pPr>
      <w:tabs>
        <w:tab w:val="right" w:leader="dot" w:pos="9639"/>
      </w:tabs>
      <w:spacing w:after="0" w:line="240" w:lineRule="auto"/>
      <w:ind w:left="48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2">
    <w:name w:val="оглавление 4"/>
    <w:basedOn w:val="a0"/>
    <w:next w:val="a0"/>
    <w:rsid w:val="004865E9"/>
    <w:pPr>
      <w:tabs>
        <w:tab w:val="right" w:leader="dot" w:pos="9639"/>
      </w:tabs>
      <w:spacing w:after="0" w:line="240" w:lineRule="auto"/>
      <w:ind w:left="72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оглавление 5"/>
    <w:basedOn w:val="a0"/>
    <w:next w:val="a0"/>
    <w:rsid w:val="004865E9"/>
    <w:pPr>
      <w:tabs>
        <w:tab w:val="right" w:leader="dot" w:pos="9639"/>
      </w:tabs>
      <w:spacing w:after="0" w:line="240" w:lineRule="auto"/>
      <w:ind w:left="96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2">
    <w:name w:val="оглавление 6"/>
    <w:basedOn w:val="a0"/>
    <w:next w:val="a0"/>
    <w:rsid w:val="004865E9"/>
    <w:pPr>
      <w:tabs>
        <w:tab w:val="right" w:leader="dot" w:pos="9639"/>
      </w:tabs>
      <w:spacing w:after="0" w:line="240" w:lineRule="auto"/>
      <w:ind w:left="120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71">
    <w:name w:val="оглавление 7"/>
    <w:basedOn w:val="a0"/>
    <w:next w:val="a0"/>
    <w:rsid w:val="004865E9"/>
    <w:pPr>
      <w:tabs>
        <w:tab w:val="right" w:leader="dot" w:pos="9639"/>
      </w:tabs>
      <w:spacing w:after="0" w:line="240" w:lineRule="auto"/>
      <w:ind w:left="144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81">
    <w:name w:val="оглавление 8"/>
    <w:basedOn w:val="a0"/>
    <w:next w:val="a0"/>
    <w:rsid w:val="004865E9"/>
    <w:pPr>
      <w:tabs>
        <w:tab w:val="right" w:leader="dot" w:pos="9639"/>
      </w:tabs>
      <w:spacing w:after="0" w:line="240" w:lineRule="auto"/>
      <w:ind w:left="168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91">
    <w:name w:val="оглавление 9"/>
    <w:basedOn w:val="a0"/>
    <w:next w:val="a0"/>
    <w:rsid w:val="004865E9"/>
    <w:pPr>
      <w:tabs>
        <w:tab w:val="right" w:leader="dot" w:pos="9639"/>
      </w:tabs>
      <w:spacing w:after="0" w:line="240" w:lineRule="auto"/>
      <w:ind w:left="192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Верхний колонтитул1"/>
    <w:basedOn w:val="a0"/>
    <w:rsid w:val="004865E9"/>
    <w:pPr>
      <w:tabs>
        <w:tab w:val="center" w:pos="4153"/>
        <w:tab w:val="right" w:pos="83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Нижний колонтитул1"/>
    <w:basedOn w:val="a0"/>
    <w:rsid w:val="004865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0"/>
    <w:link w:val="af"/>
    <w:rsid w:val="00486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1"/>
    <w:link w:val="ae"/>
    <w:rsid w:val="004865E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0">
    <w:name w:val="Основной текст 22"/>
    <w:basedOn w:val="a0"/>
    <w:rsid w:val="00486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с отступом 21"/>
    <w:basedOn w:val="a0"/>
    <w:rsid w:val="004865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0"/>
    <w:rsid w:val="004865E9"/>
    <w:pPr>
      <w:widowControl w:val="0"/>
      <w:tabs>
        <w:tab w:val="left" w:pos="9923"/>
      </w:tabs>
      <w:spacing w:before="120" w:after="120" w:line="240" w:lineRule="auto"/>
      <w:ind w:right="4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311">
    <w:name w:val="Основной текст с отступом 31"/>
    <w:basedOn w:val="a0"/>
    <w:rsid w:val="004865E9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0">
    <w:name w:val="знак примечания"/>
    <w:rsid w:val="004865E9"/>
    <w:rPr>
      <w:sz w:val="16"/>
    </w:rPr>
  </w:style>
  <w:style w:type="paragraph" w:customStyle="1" w:styleId="af1">
    <w:name w:val="текст примечания"/>
    <w:basedOn w:val="a0"/>
    <w:rsid w:val="004865E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1">
    <w:name w:val="Основной текст 21"/>
    <w:basedOn w:val="a0"/>
    <w:rsid w:val="004865E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ody Text Indent"/>
    <w:basedOn w:val="a0"/>
    <w:link w:val="af3"/>
    <w:rsid w:val="004865E9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f3">
    <w:name w:val="Основной текст с отступом Знак"/>
    <w:basedOn w:val="a1"/>
    <w:link w:val="af2"/>
    <w:rsid w:val="004865E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norm11">
    <w:name w:val="norm11"/>
    <w:basedOn w:val="a0"/>
    <w:rsid w:val="004865E9"/>
    <w:pPr>
      <w:spacing w:after="6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6">
    <w:name w:val="Body Text Indent 2"/>
    <w:basedOn w:val="a0"/>
    <w:link w:val="27"/>
    <w:rsid w:val="004865E9"/>
    <w:pPr>
      <w:keepNext/>
      <w:numPr>
        <w:ilvl w:val="12"/>
      </w:numPr>
      <w:spacing w:before="120" w:after="12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4865E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33">
    <w:name w:val="Body Text Indent 3"/>
    <w:basedOn w:val="a0"/>
    <w:link w:val="34"/>
    <w:rsid w:val="004865E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4865E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Обычный текст с отступом"/>
    <w:basedOn w:val="a0"/>
    <w:rsid w:val="004865E9"/>
    <w:pPr>
      <w:spacing w:before="120" w:after="0" w:line="240" w:lineRule="auto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5">
    <w:name w:val="Title"/>
    <w:basedOn w:val="a0"/>
    <w:link w:val="af6"/>
    <w:qFormat/>
    <w:rsid w:val="004865E9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Заголовок Знак"/>
    <w:basedOn w:val="a1"/>
    <w:link w:val="af5"/>
    <w:rsid w:val="00486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5">
    <w:name w:val="Body Text 3"/>
    <w:basedOn w:val="a0"/>
    <w:link w:val="36"/>
    <w:rsid w:val="004865E9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6">
    <w:name w:val="Основной текст 3 Знак"/>
    <w:basedOn w:val="a1"/>
    <w:link w:val="35"/>
    <w:rsid w:val="004865E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7">
    <w:name w:val="Block Text"/>
    <w:basedOn w:val="a0"/>
    <w:rsid w:val="004865E9"/>
    <w:pPr>
      <w:spacing w:after="0" w:line="240" w:lineRule="auto"/>
      <w:ind w:left="1276" w:right="6" w:hanging="14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lockquote">
    <w:name w:val="Blockquote"/>
    <w:basedOn w:val="a0"/>
    <w:rsid w:val="004865E9"/>
    <w:pPr>
      <w:widowControl w:val="0"/>
      <w:spacing w:before="100" w:after="100" w:line="240" w:lineRule="auto"/>
      <w:ind w:left="360" w:right="360"/>
    </w:pPr>
    <w:rPr>
      <w:rFonts w:ascii="Tahoma" w:eastAsia="Tahoma" w:hAnsi="Tahoma" w:cs="Times New Roman"/>
      <w:sz w:val="24"/>
      <w:szCs w:val="20"/>
      <w:lang w:eastAsia="ru-RU"/>
    </w:rPr>
  </w:style>
  <w:style w:type="character" w:styleId="af8">
    <w:name w:val="Hyperlink"/>
    <w:uiPriority w:val="99"/>
    <w:rsid w:val="004865E9"/>
    <w:rPr>
      <w:color w:val="0000FF"/>
      <w:u w:val="single"/>
    </w:rPr>
  </w:style>
  <w:style w:type="paragraph" w:styleId="af9">
    <w:name w:val="Normal Indent"/>
    <w:basedOn w:val="a0"/>
    <w:rsid w:val="004865E9"/>
    <w:pPr>
      <w:spacing w:before="120" w:after="0" w:line="240" w:lineRule="auto"/>
      <w:ind w:firstLine="720"/>
      <w:jc w:val="both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customStyle="1" w:styleId="16">
    <w:name w:val="Обычный1"/>
    <w:rsid w:val="004865E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a">
    <w:name w:val="annotation reference"/>
    <w:semiHidden/>
    <w:rsid w:val="004865E9"/>
    <w:rPr>
      <w:sz w:val="16"/>
      <w:szCs w:val="16"/>
    </w:rPr>
  </w:style>
  <w:style w:type="paragraph" w:styleId="afb">
    <w:name w:val="annotation text"/>
    <w:basedOn w:val="a0"/>
    <w:link w:val="afc"/>
    <w:semiHidden/>
    <w:rsid w:val="00486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486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llowedHyperlink"/>
    <w:rsid w:val="004865E9"/>
    <w:rPr>
      <w:color w:val="800080"/>
      <w:u w:val="single"/>
    </w:rPr>
  </w:style>
  <w:style w:type="character" w:styleId="afe">
    <w:name w:val="Strong"/>
    <w:qFormat/>
    <w:rsid w:val="004865E9"/>
    <w:rPr>
      <w:b/>
      <w:bCs/>
    </w:rPr>
  </w:style>
  <w:style w:type="paragraph" w:customStyle="1" w:styleId="aff">
    <w:name w:val="Íèæíèé êîëîíòèòóë"/>
    <w:basedOn w:val="a0"/>
    <w:rsid w:val="004865E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0">
    <w:name w:val="Îáû÷íûé"/>
    <w:rsid w:val="004865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7">
    <w:name w:val="Обычный3"/>
    <w:rsid w:val="00486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4865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0">
    <w:name w:val="Основной текст 23"/>
    <w:basedOn w:val="a0"/>
    <w:rsid w:val="004865E9"/>
    <w:pPr>
      <w:widowControl w:val="0"/>
      <w:tabs>
        <w:tab w:val="left" w:pos="564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Марк список"/>
    <w:basedOn w:val="a"/>
    <w:rsid w:val="004865E9"/>
    <w:pPr>
      <w:numPr>
        <w:numId w:val="0"/>
      </w:numPr>
      <w:tabs>
        <w:tab w:val="left" w:pos="567"/>
        <w:tab w:val="left" w:pos="794"/>
        <w:tab w:val="left" w:pos="1560"/>
      </w:tabs>
      <w:spacing w:before="120"/>
      <w:jc w:val="both"/>
    </w:pPr>
    <w:rPr>
      <w:rFonts w:ascii="Arial" w:hAnsi="Arial"/>
    </w:rPr>
  </w:style>
  <w:style w:type="paragraph" w:styleId="a">
    <w:name w:val="List Bullet"/>
    <w:basedOn w:val="a0"/>
    <w:autoRedefine/>
    <w:rsid w:val="004865E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865E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8">
    <w:name w:val="Îñíîâíîé òåêñò 2"/>
    <w:basedOn w:val="aff0"/>
    <w:rsid w:val="004865E9"/>
    <w:pPr>
      <w:ind w:left="709" w:hanging="709"/>
      <w:jc w:val="both"/>
    </w:pPr>
    <w:rPr>
      <w:sz w:val="20"/>
      <w:lang w:eastAsia="en-US"/>
    </w:rPr>
  </w:style>
  <w:style w:type="paragraph" w:styleId="aff2">
    <w:name w:val="Plain Text"/>
    <w:basedOn w:val="a0"/>
    <w:link w:val="aff3"/>
    <w:rsid w:val="004865E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1"/>
    <w:link w:val="aff2"/>
    <w:rsid w:val="004865E9"/>
    <w:rPr>
      <w:rFonts w:ascii="Courier New" w:eastAsia="Times New Roman" w:hAnsi="Courier New" w:cs="Times New Roman"/>
      <w:sz w:val="20"/>
      <w:szCs w:val="20"/>
    </w:rPr>
  </w:style>
  <w:style w:type="paragraph" w:customStyle="1" w:styleId="aff4">
    <w:name w:val="Íàçâàíèå"/>
    <w:basedOn w:val="aff0"/>
    <w:rsid w:val="004865E9"/>
    <w:pPr>
      <w:tabs>
        <w:tab w:val="left" w:pos="2835"/>
      </w:tabs>
      <w:jc w:val="center"/>
    </w:pPr>
    <w:rPr>
      <w:b/>
      <w:sz w:val="20"/>
      <w:lang w:eastAsia="en-US"/>
    </w:rPr>
  </w:style>
  <w:style w:type="paragraph" w:styleId="17">
    <w:name w:val="toc 1"/>
    <w:basedOn w:val="a0"/>
    <w:next w:val="a0"/>
    <w:autoRedefine/>
    <w:uiPriority w:val="39"/>
    <w:rsid w:val="00504F6A"/>
    <w:pPr>
      <w:tabs>
        <w:tab w:val="left" w:pos="426"/>
        <w:tab w:val="right" w:leader="dot" w:pos="9345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styleId="29">
    <w:name w:val="toc 2"/>
    <w:basedOn w:val="a0"/>
    <w:next w:val="a0"/>
    <w:autoRedefine/>
    <w:uiPriority w:val="39"/>
    <w:rsid w:val="004865E9"/>
    <w:pPr>
      <w:tabs>
        <w:tab w:val="left" w:pos="800"/>
        <w:tab w:val="right" w:leader="dot" w:pos="9345"/>
      </w:tabs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8">
    <w:name w:val="toc 3"/>
    <w:basedOn w:val="a0"/>
    <w:next w:val="a0"/>
    <w:autoRedefine/>
    <w:uiPriority w:val="39"/>
    <w:rsid w:val="004865E9"/>
    <w:pPr>
      <w:spacing w:after="0" w:line="240" w:lineRule="auto"/>
      <w:ind w:left="40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3">
    <w:name w:val="toc 4"/>
    <w:basedOn w:val="a0"/>
    <w:next w:val="a0"/>
    <w:autoRedefine/>
    <w:semiHidden/>
    <w:rsid w:val="004865E9"/>
    <w:pPr>
      <w:spacing w:after="0" w:line="240" w:lineRule="auto"/>
      <w:ind w:left="6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2">
    <w:name w:val="toc 5"/>
    <w:basedOn w:val="a0"/>
    <w:next w:val="a0"/>
    <w:autoRedefine/>
    <w:semiHidden/>
    <w:rsid w:val="004865E9"/>
    <w:pPr>
      <w:spacing w:after="0" w:line="240" w:lineRule="auto"/>
      <w:ind w:left="8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3">
    <w:name w:val="toc 6"/>
    <w:basedOn w:val="a0"/>
    <w:next w:val="a0"/>
    <w:autoRedefine/>
    <w:semiHidden/>
    <w:rsid w:val="004865E9"/>
    <w:pPr>
      <w:spacing w:after="0" w:line="240" w:lineRule="auto"/>
      <w:ind w:left="10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2">
    <w:name w:val="toc 7"/>
    <w:basedOn w:val="a0"/>
    <w:next w:val="a0"/>
    <w:autoRedefine/>
    <w:semiHidden/>
    <w:rsid w:val="004865E9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2">
    <w:name w:val="toc 8"/>
    <w:basedOn w:val="a0"/>
    <w:next w:val="a0"/>
    <w:autoRedefine/>
    <w:semiHidden/>
    <w:rsid w:val="004865E9"/>
    <w:pPr>
      <w:spacing w:after="0" w:line="240" w:lineRule="auto"/>
      <w:ind w:left="14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2">
    <w:name w:val="toc 9"/>
    <w:basedOn w:val="a0"/>
    <w:next w:val="a0"/>
    <w:autoRedefine/>
    <w:semiHidden/>
    <w:rsid w:val="004865E9"/>
    <w:pPr>
      <w:spacing w:after="0" w:line="240" w:lineRule="auto"/>
      <w:ind w:left="16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f5">
    <w:name w:val="Document Map"/>
    <w:basedOn w:val="a0"/>
    <w:link w:val="aff6"/>
    <w:semiHidden/>
    <w:rsid w:val="004865E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1"/>
    <w:link w:val="aff5"/>
    <w:semiHidden/>
    <w:rsid w:val="004865E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annotation subject"/>
    <w:basedOn w:val="afb"/>
    <w:next w:val="afb"/>
    <w:link w:val="aff8"/>
    <w:rsid w:val="004865E9"/>
    <w:rPr>
      <w:b/>
      <w:bCs/>
    </w:rPr>
  </w:style>
  <w:style w:type="character" w:customStyle="1" w:styleId="aff8">
    <w:name w:val="Тема примечания Знак"/>
    <w:basedOn w:val="afc"/>
    <w:link w:val="aff7"/>
    <w:rsid w:val="004865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aliases w:val=" Знак,Знак"/>
    <w:basedOn w:val="a0"/>
    <w:link w:val="HTML0"/>
    <w:uiPriority w:val="99"/>
    <w:unhideWhenUsed/>
    <w:rsid w:val="004865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aliases w:val=" Знак Знак,Знак Знак"/>
    <w:basedOn w:val="a1"/>
    <w:link w:val="HTML"/>
    <w:uiPriority w:val="99"/>
    <w:rsid w:val="004865E9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Стиль1"/>
    <w:rsid w:val="004865E9"/>
    <w:pPr>
      <w:numPr>
        <w:numId w:val="2"/>
      </w:numPr>
    </w:pPr>
  </w:style>
  <w:style w:type="numbering" w:customStyle="1" w:styleId="2">
    <w:name w:val="Стиль2"/>
    <w:rsid w:val="004865E9"/>
    <w:pPr>
      <w:numPr>
        <w:numId w:val="3"/>
      </w:numPr>
    </w:pPr>
  </w:style>
  <w:style w:type="paragraph" w:customStyle="1" w:styleId="ConsNonformat">
    <w:name w:val="ConsNonformat"/>
    <w:rsid w:val="004865E9"/>
    <w:pPr>
      <w:widowControl w:val="0"/>
      <w:spacing w:after="0" w:line="240" w:lineRule="auto"/>
      <w:ind w:left="788" w:hanging="431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4C7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184729"/>
  </w:style>
  <w:style w:type="paragraph" w:styleId="aff9">
    <w:name w:val="Revision"/>
    <w:hidden/>
    <w:uiPriority w:val="99"/>
    <w:semiHidden/>
    <w:rsid w:val="00E755C3"/>
    <w:pPr>
      <w:spacing w:after="0" w:line="240" w:lineRule="auto"/>
    </w:pPr>
  </w:style>
  <w:style w:type="paragraph" w:customStyle="1" w:styleId="affa">
    <w:name w:val="Готовый"/>
    <w:basedOn w:val="a0"/>
    <w:rsid w:val="00976B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fb">
    <w:name w:val="Table Grid"/>
    <w:basedOn w:val="a2"/>
    <w:uiPriority w:val="39"/>
    <w:rsid w:val="00C6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TOC Heading"/>
    <w:basedOn w:val="10"/>
    <w:next w:val="a0"/>
    <w:uiPriority w:val="39"/>
    <w:unhideWhenUsed/>
    <w:qFormat/>
    <w:rsid w:val="001461B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affd">
    <w:name w:val="Unresolved Mention"/>
    <w:basedOn w:val="a1"/>
    <w:uiPriority w:val="99"/>
    <w:semiHidden/>
    <w:unhideWhenUsed/>
    <w:rsid w:val="00431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2_Aleksgusakov\Synergize\Petroleum\ai\RT_Blank_personal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c71113-133b-4904-9da1-b3c3ff11c251">
      <UserInfo>
        <DisplayName>Андрей Брянский</DisplayName>
        <AccountId>106</AccountId>
        <AccountType/>
      </UserInfo>
      <UserInfo>
        <DisplayName>Максим Дьяченко</DisplayName>
        <AccountId>121</AccountId>
        <AccountType/>
      </UserInfo>
      <UserInfo>
        <DisplayName>Алексей Кошкин</DisplayName>
        <AccountId>102</AccountId>
        <AccountType/>
      </UserInfo>
      <UserInfo>
        <DisplayName>Михаил  Лашин</DisplayName>
        <AccountId>111</AccountId>
        <AccountType/>
      </UserInfo>
      <UserInfo>
        <DisplayName>Инна Залялова</DisplayName>
        <AccountId>120</AccountId>
        <AccountType/>
      </UserInfo>
      <UserInfo>
        <DisplayName>Ольга Базанова</DisplayName>
        <AccountId>107</AccountId>
        <AccountType/>
      </UserInfo>
      <UserInfo>
        <DisplayName>Елена Беляева</DisplayName>
        <AccountId>103</AccountId>
        <AccountType/>
      </UserInfo>
      <UserInfo>
        <DisplayName>Елена Сощик</DisplayName>
        <AccountId>108</AccountId>
        <AccountType/>
      </UserInfo>
      <UserInfo>
        <DisplayName>Ирина Яснова</DisplayName>
        <AccountId>118</AccountId>
        <AccountType/>
      </UserInfo>
      <UserInfo>
        <DisplayName>Денис Вендров</DisplayName>
        <AccountId>104</AccountId>
        <AccountType/>
      </UserInfo>
      <UserInfo>
        <DisplayName>Анна Зайцева</DisplayName>
        <AccountId>116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E70B5967D0574D9548966920C6CFD0" ma:contentTypeVersion="4" ma:contentTypeDescription="Создание документа." ma:contentTypeScope="" ma:versionID="4b9d921e28a9daf8718f8ac74f445900">
  <xsd:schema xmlns:xsd="http://www.w3.org/2001/XMLSchema" xmlns:xs="http://www.w3.org/2001/XMLSchema" xmlns:p="http://schemas.microsoft.com/office/2006/metadata/properties" xmlns:ns2="25c71113-133b-4904-9da1-b3c3ff11c251" xmlns:ns3="7aca587e-d991-4062-be98-d977fe63bd40" targetNamespace="http://schemas.microsoft.com/office/2006/metadata/properties" ma:root="true" ma:fieldsID="a8e55003c58bc484b5af9e0cc7344ec2" ns2:_="" ns3:_="">
    <xsd:import namespace="25c71113-133b-4904-9da1-b3c3ff11c251"/>
    <xsd:import namespace="7aca587e-d991-4062-be98-d977fe63bd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1113-133b-4904-9da1-b3c3ff11c2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a587e-d991-4062-be98-d977fe63b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B23C8-AAB6-4F11-8C1D-823C15D12A43}">
  <ds:schemaRefs>
    <ds:schemaRef ds:uri="25c71113-133b-4904-9da1-b3c3ff11c251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7aca587e-d991-4062-be98-d977fe63bd4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216012-7D19-434A-A058-38B3DA0EE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1113-133b-4904-9da1-b3c3ff11c251"/>
    <ds:schemaRef ds:uri="7aca587e-d991-4062-be98-d977fe63b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8420B7-214B-4321-9E78-89A1ACC0F2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A9B774-127E-48A1-8BE1-8FC1EE4AEE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RT_Blank_personal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</dc:creator>
  <cp:keywords/>
  <dc:description/>
  <cp:lastModifiedBy>Маслаков Алексей</cp:lastModifiedBy>
  <cp:revision>3</cp:revision>
  <cp:lastPrinted>2026-07-10T09:39:00Z</cp:lastPrinted>
  <dcterms:created xsi:type="dcterms:W3CDTF">2026-07-10T10:26:00Z</dcterms:created>
  <dcterms:modified xsi:type="dcterms:W3CDTF">2026-07-10T10:27:00Z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0x0101005BE70B5967D0574D9548966920C6CFD0</vt:lpwstr>
  </property>
</Properties>
</file>